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68EF7" w14:textId="2F5C6F3C" w:rsidR="00B508FA" w:rsidRPr="001F317E" w:rsidRDefault="005A58EC">
      <w:pPr>
        <w:rPr>
          <w:rFonts w:ascii="Arial" w:hAnsi="Arial" w:cs="Arial"/>
          <w:b/>
          <w:i/>
          <w:sz w:val="28"/>
          <w:szCs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33504" behindDoc="1" locked="0" layoutInCell="1" allowOverlap="1" wp14:anchorId="1A84AA6D" wp14:editId="6C0C1D56">
                <wp:simplePos x="0" y="0"/>
                <wp:positionH relativeFrom="column">
                  <wp:posOffset>6367145</wp:posOffset>
                </wp:positionH>
                <wp:positionV relativeFrom="paragraph">
                  <wp:posOffset>-67310</wp:posOffset>
                </wp:positionV>
                <wp:extent cx="919480" cy="228600"/>
                <wp:effectExtent l="0" t="0" r="0" b="0"/>
                <wp:wrapNone/>
                <wp:docPr id="54" name="Text Box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948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F0A33E" w14:textId="77777777" w:rsidR="000F5A66" w:rsidRPr="007C5202" w:rsidRDefault="000F5A66" w:rsidP="007C520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84AA6D" id="_x0000_t202" coordsize="21600,21600" o:spt="202" path="m,l,21600r21600,l21600,xe">
                <v:stroke joinstyle="miter"/>
                <v:path gradientshapeok="t" o:connecttype="rect"/>
              </v:shapetype>
              <v:shape id="Text Box 190" o:spid="_x0000_s1026" type="#_x0000_t202" style="position:absolute;margin-left:501.35pt;margin-top:-5.3pt;width:72.4pt;height:18pt;z-index:-2515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" stroked="f">
                <v:textbox>
                  <w:txbxContent>
                    <w:p w14:paraId="23F0A33E" w14:textId="77777777" w:rsidR="000F5A66" w:rsidRPr="007C5202" w:rsidRDefault="000F5A66" w:rsidP="007C5202"/>
                  </w:txbxContent>
                </v:textbox>
              </v:shape>
            </w:pict>
          </mc:Fallback>
        </mc:AlternateContent>
      </w:r>
      <w:r w:rsidR="00285F92">
        <w:rPr>
          <w:b/>
          <w:sz w:val="22"/>
          <w:szCs w:val="22"/>
        </w:rPr>
        <w:tab/>
      </w:r>
      <w:r w:rsidR="00285F92">
        <w:rPr>
          <w:b/>
          <w:sz w:val="22"/>
          <w:szCs w:val="22"/>
        </w:rPr>
        <w:tab/>
      </w:r>
      <w:r w:rsidR="00285F92">
        <w:rPr>
          <w:b/>
          <w:sz w:val="22"/>
          <w:szCs w:val="22"/>
        </w:rPr>
        <w:tab/>
        <w:t xml:space="preserve">              </w:t>
      </w:r>
      <w:r w:rsidR="00FA5AB9" w:rsidRPr="00285F92">
        <w:rPr>
          <w:b/>
          <w:sz w:val="36"/>
          <w:szCs w:val="22"/>
        </w:rPr>
        <w:t xml:space="preserve">                     </w:t>
      </w:r>
      <w:r w:rsidR="001F317E">
        <w:rPr>
          <w:b/>
          <w:sz w:val="18"/>
        </w:rPr>
        <w:tab/>
      </w:r>
      <w:r w:rsidR="00754475">
        <w:rPr>
          <w:b/>
          <w:sz w:val="18"/>
        </w:rPr>
        <w:tab/>
      </w:r>
      <w:r w:rsidR="00754475">
        <w:rPr>
          <w:b/>
          <w:sz w:val="18"/>
        </w:rPr>
        <w:tab/>
      </w:r>
      <w:r w:rsidR="00754475">
        <w:rPr>
          <w:b/>
          <w:sz w:val="18"/>
        </w:rPr>
        <w:tab/>
      </w:r>
    </w:p>
    <w:p w14:paraId="1FF7803C" w14:textId="08241A28" w:rsidR="00B508FA" w:rsidRDefault="00183754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43392" behindDoc="1" locked="0" layoutInCell="0" allowOverlap="1" wp14:anchorId="5D881CDA" wp14:editId="5D56B5A1">
                <wp:simplePos x="0" y="0"/>
                <wp:positionH relativeFrom="margin">
                  <wp:align>center</wp:align>
                </wp:positionH>
                <wp:positionV relativeFrom="paragraph">
                  <wp:posOffset>109855</wp:posOffset>
                </wp:positionV>
                <wp:extent cx="7339330" cy="10858500"/>
                <wp:effectExtent l="0" t="0" r="13970" b="19050"/>
                <wp:wrapNone/>
                <wp:docPr id="52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9330" cy="10858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5A6EF6" id="Rectangle 62" o:spid="_x0000_s1026" style="position:absolute;margin-left:0;margin-top:8.65pt;width:577.9pt;height:855pt;z-index:-2516730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" o:allowincell="f" fillcolor="#a5a5a5 [2092]" strokeweight="1pt">
                <w10:wrap anchorx="margin"/>
              </v:rect>
            </w:pict>
          </mc:Fallback>
        </mc:AlternateContent>
      </w:r>
    </w:p>
    <w:p w14:paraId="74FF43DA" w14:textId="7E74A59A" w:rsidR="00B508FA" w:rsidRDefault="00B508FA">
      <w:pPr>
        <w:tabs>
          <w:tab w:val="left" w:pos="8280"/>
        </w:tabs>
        <w:rPr>
          <w:b/>
        </w:rPr>
      </w:pPr>
    </w:p>
    <w:tbl>
      <w:tblPr>
        <w:tblpPr w:leftFromText="180" w:rightFromText="180" w:vertAnchor="text" w:horzAnchor="margin" w:tblpXSpec="right" w:tblpY="75"/>
        <w:tblW w:w="2297" w:type="dxa"/>
        <w:tblLook w:val="04A0" w:firstRow="1" w:lastRow="0" w:firstColumn="1" w:lastColumn="0" w:noHBand="0" w:noVBand="1"/>
      </w:tblPr>
      <w:tblGrid>
        <w:gridCol w:w="2297"/>
      </w:tblGrid>
      <w:tr w:rsidR="00B70492" w:rsidRPr="00B70492" w14:paraId="5922EABE" w14:textId="77777777" w:rsidTr="008B171A">
        <w:trPr>
          <w:trHeight w:val="170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6B87F084" w14:textId="6184F972" w:rsidR="00B70492" w:rsidRPr="00B70492" w:rsidRDefault="00B70492" w:rsidP="008B171A">
            <w:pPr>
              <w:jc w:val="center"/>
              <w:rPr>
                <w:rFonts w:ascii="Arial Narrow" w:hAnsi="Arial Narrow" w:cs="Calibri"/>
                <w:color w:val="000000"/>
              </w:rPr>
            </w:pPr>
            <w:r w:rsidRPr="00B70492">
              <w:rPr>
                <w:rFonts w:ascii="Arial Narrow" w:hAnsi="Arial Narrow" w:cs="Calibri"/>
                <w:color w:val="000000"/>
              </w:rPr>
              <w:t>CIVIL SERVICE COMMISSION</w:t>
            </w:r>
          </w:p>
        </w:tc>
      </w:tr>
      <w:tr w:rsidR="00B70492" w:rsidRPr="00B70492" w14:paraId="761AE1D9" w14:textId="77777777" w:rsidTr="008B171A">
        <w:trPr>
          <w:trHeight w:val="170"/>
        </w:trPr>
        <w:tc>
          <w:tcPr>
            <w:tcW w:w="2297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2B945F5B" w14:textId="77777777" w:rsidR="00B70492" w:rsidRPr="00B70492" w:rsidRDefault="00B70492" w:rsidP="008B171A">
            <w:pPr>
              <w:jc w:val="center"/>
              <w:rPr>
                <w:rFonts w:ascii="Arial Narrow" w:hAnsi="Arial Narrow" w:cs="Calibri"/>
                <w:color w:val="000000"/>
              </w:rPr>
            </w:pPr>
            <w:r w:rsidRPr="00B70492">
              <w:rPr>
                <w:rFonts w:ascii="Arial Narrow" w:hAnsi="Arial Narrow" w:cs="Calibri"/>
                <w:color w:val="000000"/>
              </w:rPr>
              <w:t>Zamboanga del Sur Field Office</w:t>
            </w:r>
          </w:p>
        </w:tc>
      </w:tr>
      <w:tr w:rsidR="00B70492" w:rsidRPr="00B70492" w14:paraId="2E426861" w14:textId="77777777" w:rsidTr="008B171A">
        <w:trPr>
          <w:trHeight w:val="265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0574017" w14:textId="77777777" w:rsidR="00B70492" w:rsidRPr="00B70492" w:rsidRDefault="00B70492" w:rsidP="008B171A">
            <w:pPr>
              <w:jc w:val="center"/>
              <w:rPr>
                <w:rFonts w:ascii="Arial Rounded MT Bold" w:hAnsi="Arial Rounded MT Bold" w:cs="Calibri"/>
                <w:color w:val="000000"/>
                <w:sz w:val="40"/>
                <w:szCs w:val="40"/>
              </w:rPr>
            </w:pPr>
            <w:r w:rsidRPr="00B70492">
              <w:rPr>
                <w:rFonts w:ascii="Arial Rounded MT Bold" w:hAnsi="Arial Rounded MT Bold" w:cs="Calibri"/>
                <w:color w:val="000000"/>
                <w:sz w:val="40"/>
                <w:szCs w:val="40"/>
              </w:rPr>
              <w:t>RECEIVED</w:t>
            </w:r>
          </w:p>
        </w:tc>
      </w:tr>
      <w:tr w:rsidR="00B70492" w:rsidRPr="00B70492" w14:paraId="7569E0C7" w14:textId="77777777" w:rsidTr="008B171A">
        <w:trPr>
          <w:trHeight w:val="170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4AB29A8" w14:textId="77777777" w:rsidR="00B70492" w:rsidRPr="00B70492" w:rsidRDefault="00B70492" w:rsidP="008B171A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 w:rsidRPr="00B70492">
              <w:rPr>
                <w:rFonts w:ascii="Arial Narrow" w:hAnsi="Arial Narrow" w:cs="Calibri"/>
                <w:color w:val="000000"/>
                <w:sz w:val="22"/>
                <w:szCs w:val="22"/>
              </w:rPr>
              <w:t>BY:</w:t>
            </w:r>
          </w:p>
        </w:tc>
      </w:tr>
      <w:tr w:rsidR="00B70492" w:rsidRPr="00B70492" w14:paraId="4ECE2A4B" w14:textId="77777777" w:rsidTr="008B171A">
        <w:trPr>
          <w:trHeight w:val="49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9E12ED2" w14:textId="77777777" w:rsidR="00B70492" w:rsidRPr="00B70492" w:rsidRDefault="00B70492" w:rsidP="008B171A">
            <w:pPr>
              <w:rPr>
                <w:rFonts w:ascii="Arial Narrow" w:hAnsi="Arial Narrow" w:cs="Calibri"/>
                <w:color w:val="000000"/>
                <w:sz w:val="22"/>
                <w:szCs w:val="22"/>
              </w:rPr>
            </w:pPr>
            <w:r w:rsidRPr="00B70492">
              <w:rPr>
                <w:rFonts w:ascii="Arial Narrow" w:hAnsi="Arial Narrow" w:cs="Calibri"/>
                <w:color w:val="000000"/>
                <w:sz w:val="22"/>
                <w:szCs w:val="22"/>
              </w:rPr>
              <w:t>DATE:</w:t>
            </w:r>
          </w:p>
        </w:tc>
      </w:tr>
    </w:tbl>
    <w:p w14:paraId="7FDAFC06" w14:textId="45628273" w:rsidR="00B508FA" w:rsidRPr="001D1D52" w:rsidRDefault="008B171A" w:rsidP="003E754E">
      <w:pPr>
        <w:ind w:right="-90"/>
        <w:rPr>
          <w:b/>
          <w:color w:val="000000"/>
        </w:rPr>
      </w:pPr>
      <w:r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D2FF453" wp14:editId="1BB15168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6781800" cy="7086600"/>
                <wp:effectExtent l="0" t="0" r="19050" b="19050"/>
                <wp:wrapNone/>
                <wp:docPr id="51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1800" cy="708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AF1328" id="Rectangle 42" o:spid="_x0000_s1026" style="position:absolute;margin-left:482.8pt;margin-top:.5pt;width:534pt;height:558pt;z-index:-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" strokeweight="1pt">
                <w10:wrap anchorx="margin"/>
              </v:rect>
            </w:pict>
          </mc:Fallback>
        </mc:AlternateContent>
      </w:r>
      <w:r w:rsidR="00B508FA" w:rsidRPr="001D1D52">
        <w:rPr>
          <w:b/>
          <w:color w:val="000000"/>
        </w:rPr>
        <w:t xml:space="preserve"> </w:t>
      </w:r>
    </w:p>
    <w:p w14:paraId="0F037FDF" w14:textId="7AAEE45D" w:rsidR="00B508FA" w:rsidRPr="001D648A" w:rsidRDefault="001D1A89">
      <w:pPr>
        <w:ind w:left="90"/>
        <w:rPr>
          <w:rFonts w:ascii="Arial" w:hAnsi="Arial" w:cs="Arial"/>
          <w:b/>
          <w:i/>
          <w:sz w:val="22"/>
          <w:szCs w:val="22"/>
        </w:rPr>
      </w:pPr>
      <w:r w:rsidRPr="001D648A">
        <w:rPr>
          <w:rFonts w:ascii="Arial" w:hAnsi="Arial" w:cs="Arial"/>
          <w:b/>
          <w:i/>
          <w:sz w:val="22"/>
          <w:szCs w:val="22"/>
        </w:rPr>
        <w:t>CS</w:t>
      </w:r>
      <w:r w:rsidR="00B508FA" w:rsidRPr="001D648A">
        <w:rPr>
          <w:rFonts w:ascii="Arial" w:hAnsi="Arial" w:cs="Arial"/>
          <w:b/>
          <w:i/>
          <w:sz w:val="22"/>
          <w:szCs w:val="22"/>
        </w:rPr>
        <w:t xml:space="preserve"> </w:t>
      </w:r>
      <w:r w:rsidR="00517FB4" w:rsidRPr="001D648A">
        <w:rPr>
          <w:rFonts w:ascii="Arial" w:hAnsi="Arial" w:cs="Arial"/>
          <w:b/>
          <w:i/>
          <w:sz w:val="22"/>
          <w:szCs w:val="22"/>
        </w:rPr>
        <w:t>F</w:t>
      </w:r>
      <w:r w:rsidR="00B508FA" w:rsidRPr="001D648A">
        <w:rPr>
          <w:rFonts w:ascii="Arial" w:hAnsi="Arial" w:cs="Arial"/>
          <w:b/>
          <w:i/>
          <w:sz w:val="22"/>
          <w:szCs w:val="22"/>
        </w:rPr>
        <w:t xml:space="preserve">orm </w:t>
      </w:r>
      <w:r w:rsidR="00517FB4" w:rsidRPr="001D648A">
        <w:rPr>
          <w:rFonts w:ascii="Arial" w:hAnsi="Arial" w:cs="Arial"/>
          <w:b/>
          <w:i/>
          <w:sz w:val="22"/>
          <w:szCs w:val="22"/>
        </w:rPr>
        <w:t>No</w:t>
      </w:r>
      <w:r w:rsidR="00B508FA" w:rsidRPr="001D648A">
        <w:rPr>
          <w:rFonts w:ascii="Arial" w:hAnsi="Arial" w:cs="Arial"/>
          <w:b/>
          <w:i/>
          <w:sz w:val="22"/>
          <w:szCs w:val="22"/>
        </w:rPr>
        <w:t>. 33</w:t>
      </w:r>
      <w:r w:rsidR="009E3C34" w:rsidRPr="001D648A">
        <w:rPr>
          <w:rFonts w:ascii="Arial" w:hAnsi="Arial" w:cs="Arial"/>
          <w:b/>
          <w:i/>
          <w:strike/>
          <w:sz w:val="22"/>
          <w:szCs w:val="22"/>
        </w:rPr>
        <w:t>-A</w:t>
      </w:r>
    </w:p>
    <w:p w14:paraId="144D5413" w14:textId="227BCE08" w:rsidR="00B508FA" w:rsidRPr="006E7941" w:rsidRDefault="001A295E" w:rsidP="00D205A2">
      <w:pPr>
        <w:ind w:left="90"/>
        <w:rPr>
          <w:color w:val="000000"/>
          <w:sz w:val="22"/>
        </w:rPr>
      </w:pPr>
      <w:r w:rsidRPr="00937ED5">
        <w:rPr>
          <w:noProof/>
        </w:rPr>
        <w:drawing>
          <wp:anchor distT="0" distB="0" distL="114300" distR="114300" simplePos="0" relativeHeight="251737600" behindDoc="1" locked="0" layoutInCell="1" allowOverlap="1" wp14:anchorId="5F920877" wp14:editId="21585529">
            <wp:simplePos x="0" y="0"/>
            <wp:positionH relativeFrom="column">
              <wp:posOffset>278765</wp:posOffset>
            </wp:positionH>
            <wp:positionV relativeFrom="paragraph">
              <wp:posOffset>146685</wp:posOffset>
            </wp:positionV>
            <wp:extent cx="4886325" cy="866775"/>
            <wp:effectExtent l="0" t="0" r="9525" b="9525"/>
            <wp:wrapTight wrapText="bothSides">
              <wp:wrapPolygon edited="0">
                <wp:start x="1347" y="0"/>
                <wp:lineTo x="758" y="1424"/>
                <wp:lineTo x="337" y="4747"/>
                <wp:lineTo x="337" y="13292"/>
                <wp:lineTo x="2947" y="15191"/>
                <wp:lineTo x="0" y="15191"/>
                <wp:lineTo x="0" y="21363"/>
                <wp:lineTo x="21558" y="21363"/>
                <wp:lineTo x="21558" y="15666"/>
                <wp:lineTo x="21137" y="1899"/>
                <wp:lineTo x="19621" y="0"/>
                <wp:lineTo x="14821" y="0"/>
                <wp:lineTo x="1347" y="0"/>
              </wp:wrapPolygon>
            </wp:wrapTight>
            <wp:docPr id="770886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73A6" w:rsidRPr="006E7941">
        <w:rPr>
          <w:rFonts w:ascii="Arial" w:hAnsi="Arial" w:cs="Arial"/>
          <w:i/>
          <w:sz w:val="18"/>
          <w:szCs w:val="18"/>
        </w:rPr>
        <w:t>Revised 20</w:t>
      </w:r>
      <w:r w:rsidR="005A58EC" w:rsidRPr="006E7941">
        <w:rPr>
          <w:rFonts w:ascii="Arial" w:hAnsi="Arial" w:cs="Arial"/>
          <w:i/>
          <w:sz w:val="18"/>
          <w:szCs w:val="18"/>
        </w:rPr>
        <w:t>2</w:t>
      </w:r>
      <w:r w:rsidR="00513E34">
        <w:rPr>
          <w:rFonts w:ascii="Arial" w:hAnsi="Arial" w:cs="Arial"/>
          <w:i/>
          <w:sz w:val="18"/>
          <w:szCs w:val="18"/>
          <w:lang w:val="en-PH"/>
        </w:rPr>
        <w:t>5</w:t>
      </w:r>
      <w:r w:rsidR="008D0531" w:rsidRPr="006E7941">
        <w:rPr>
          <w:i/>
        </w:rPr>
        <w:tab/>
      </w:r>
      <w:r w:rsidR="008D0531" w:rsidRPr="006E7941">
        <w:rPr>
          <w:i/>
          <w:color w:val="000000"/>
        </w:rPr>
        <w:tab/>
      </w:r>
      <w:r w:rsidR="008D0531" w:rsidRPr="006E7941">
        <w:rPr>
          <w:i/>
          <w:color w:val="000000"/>
        </w:rPr>
        <w:tab/>
      </w:r>
      <w:r w:rsidR="008D0531" w:rsidRPr="006E7941">
        <w:rPr>
          <w:i/>
          <w:color w:val="000000"/>
        </w:rPr>
        <w:tab/>
      </w:r>
      <w:r w:rsidR="008D0531" w:rsidRPr="006E7941">
        <w:rPr>
          <w:i/>
          <w:color w:val="000000"/>
        </w:rPr>
        <w:tab/>
      </w:r>
      <w:r w:rsidR="008D0531" w:rsidRPr="006E7941">
        <w:rPr>
          <w:i/>
          <w:color w:val="000000"/>
        </w:rPr>
        <w:tab/>
      </w:r>
      <w:r w:rsidR="008D0531" w:rsidRPr="006E7941">
        <w:rPr>
          <w:i/>
          <w:color w:val="000000"/>
        </w:rPr>
        <w:tab/>
      </w:r>
      <w:r w:rsidR="008D0531" w:rsidRPr="006E7941">
        <w:rPr>
          <w:i/>
          <w:color w:val="000000"/>
        </w:rPr>
        <w:tab/>
        <w:t xml:space="preserve"> </w:t>
      </w:r>
    </w:p>
    <w:p w14:paraId="29D0BAF1" w14:textId="1B893DC6" w:rsidR="00B70492" w:rsidRPr="001D1D52" w:rsidRDefault="008D0531" w:rsidP="008D0531">
      <w:pPr>
        <w:ind w:left="90"/>
        <w:rPr>
          <w:i/>
          <w:color w:val="000000"/>
        </w:rPr>
      </w:pPr>
      <w:r w:rsidRPr="001D1D52">
        <w:rPr>
          <w:b/>
          <w:color w:val="000000"/>
          <w:sz w:val="24"/>
        </w:rPr>
        <w:tab/>
      </w:r>
      <w:r w:rsidRPr="001D1D52">
        <w:rPr>
          <w:b/>
          <w:color w:val="000000"/>
          <w:sz w:val="24"/>
        </w:rPr>
        <w:tab/>
      </w:r>
      <w:r w:rsidRPr="001D1D52">
        <w:rPr>
          <w:b/>
          <w:color w:val="000000"/>
          <w:sz w:val="24"/>
        </w:rPr>
        <w:tab/>
      </w:r>
      <w:r w:rsidRPr="001D1D52">
        <w:rPr>
          <w:b/>
          <w:color w:val="000000"/>
          <w:sz w:val="24"/>
        </w:rPr>
        <w:tab/>
      </w:r>
      <w:r w:rsidRPr="001D1D52">
        <w:rPr>
          <w:b/>
          <w:color w:val="000000"/>
          <w:sz w:val="24"/>
        </w:rPr>
        <w:tab/>
      </w:r>
      <w:r w:rsidRPr="001D1D52">
        <w:rPr>
          <w:b/>
          <w:color w:val="000000"/>
          <w:sz w:val="24"/>
        </w:rPr>
        <w:tab/>
      </w:r>
      <w:r w:rsidRPr="001D1D52">
        <w:rPr>
          <w:b/>
          <w:color w:val="000000"/>
          <w:sz w:val="24"/>
        </w:rPr>
        <w:tab/>
      </w:r>
      <w:r w:rsidRPr="001D1D52">
        <w:rPr>
          <w:b/>
          <w:color w:val="000000"/>
          <w:sz w:val="24"/>
        </w:rPr>
        <w:tab/>
      </w:r>
      <w:r w:rsidRPr="001D1D52">
        <w:rPr>
          <w:b/>
          <w:color w:val="000000"/>
          <w:sz w:val="24"/>
        </w:rPr>
        <w:tab/>
      </w:r>
      <w:r w:rsidRPr="001D1D52">
        <w:rPr>
          <w:b/>
          <w:color w:val="000000"/>
          <w:sz w:val="24"/>
        </w:rPr>
        <w:tab/>
      </w:r>
      <w:r w:rsidR="00AE5BC6" w:rsidRPr="001D1D52">
        <w:rPr>
          <w:b/>
          <w:color w:val="000000"/>
          <w:sz w:val="24"/>
        </w:rPr>
        <w:t xml:space="preserve">           </w:t>
      </w:r>
      <w:r w:rsidR="003E566E" w:rsidRPr="001D1D52">
        <w:rPr>
          <w:i/>
          <w:color w:val="000000"/>
        </w:rPr>
        <w:t xml:space="preserve">      </w:t>
      </w:r>
    </w:p>
    <w:p w14:paraId="759F0A02" w14:textId="79519B60" w:rsidR="00B508FA" w:rsidRPr="001D1D52" w:rsidRDefault="00AE5BC6" w:rsidP="008D0531">
      <w:pPr>
        <w:ind w:left="90"/>
        <w:rPr>
          <w:i/>
          <w:color w:val="000000"/>
        </w:rPr>
      </w:pPr>
      <w:r w:rsidRPr="001D1D52">
        <w:rPr>
          <w:b/>
          <w:color w:val="000000"/>
          <w:sz w:val="24"/>
        </w:rPr>
        <w:t xml:space="preserve">     </w:t>
      </w:r>
      <w:r w:rsidR="003E566E" w:rsidRPr="001D1D52">
        <w:rPr>
          <w:b/>
          <w:color w:val="000000"/>
          <w:sz w:val="24"/>
        </w:rPr>
        <w:t xml:space="preserve">      </w:t>
      </w:r>
    </w:p>
    <w:p w14:paraId="3A419FAD" w14:textId="3D72AD00" w:rsidR="00B508FA" w:rsidRPr="001D1D52" w:rsidRDefault="005A58EC" w:rsidP="00B70492">
      <w:pPr>
        <w:pStyle w:val="Heading3"/>
        <w:ind w:left="90"/>
        <w:rPr>
          <w:b/>
          <w:color w:val="000000"/>
        </w:rPr>
      </w:pPr>
      <w:r>
        <w:rPr>
          <w:b/>
          <w:noProof/>
          <w:color w:val="000000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96640" behindDoc="1" locked="0" layoutInCell="1" allowOverlap="1" wp14:anchorId="7C267E73" wp14:editId="5288D702">
                <wp:simplePos x="0" y="0"/>
                <wp:positionH relativeFrom="column">
                  <wp:posOffset>1961515</wp:posOffset>
                </wp:positionH>
                <wp:positionV relativeFrom="page">
                  <wp:posOffset>1650365</wp:posOffset>
                </wp:positionV>
                <wp:extent cx="1438910" cy="356235"/>
                <wp:effectExtent l="0" t="0" r="8890" b="5715"/>
                <wp:wrapNone/>
                <wp:docPr id="50" name="Text Box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910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A5E853" w14:textId="77777777" w:rsidR="000F5A66" w:rsidRPr="00085D07" w:rsidRDefault="000F5A66" w:rsidP="00BA23B5">
                            <w:pPr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67E73" id="Text Box 144" o:spid="_x0000_s1027" type="#_x0000_t202" style="position:absolute;left:0;text-align:left;margin-left:154.45pt;margin-top:129.95pt;width:113.3pt;height:28.05pt;z-index:-251619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" strokecolor="white [3212]">
                <v:textbox inset="0,0,0,0">
                  <w:txbxContent>
                    <w:p w14:paraId="3CA5E853" w14:textId="77777777" w:rsidR="000F5A66" w:rsidRPr="00085D07" w:rsidRDefault="000F5A66" w:rsidP="00BA23B5">
                      <w:pPr>
                        <w:rPr>
                          <w:b/>
                          <w:sz w:val="22"/>
                          <w:szCs w:val="22"/>
                          <w:lang w:val="en-PH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029774B6" w14:textId="38DC8DD4" w:rsidR="00B508FA" w:rsidRDefault="005A58EC" w:rsidP="00F56BA4">
      <w:pPr>
        <w:ind w:left="360"/>
        <w:jc w:val="both"/>
        <w:rPr>
          <w:b/>
          <w:color w:val="000000"/>
          <w:sz w:val="24"/>
        </w:rPr>
      </w:pPr>
      <w:r>
        <w:rPr>
          <w:b/>
          <w:noProof/>
          <w:color w:val="000000"/>
          <w:sz w:val="24"/>
        </w:rPr>
        <mc:AlternateContent>
          <mc:Choice Requires="wps">
            <w:drawing>
              <wp:anchor distT="4294967295" distB="4294967295" distL="114300" distR="114300" simplePos="0" relativeHeight="251729408" behindDoc="0" locked="0" layoutInCell="0" allowOverlap="1" wp14:anchorId="598AC7CA" wp14:editId="462BFD74">
                <wp:simplePos x="0" y="0"/>
                <wp:positionH relativeFrom="column">
                  <wp:posOffset>1197610</wp:posOffset>
                </wp:positionH>
                <wp:positionV relativeFrom="paragraph">
                  <wp:posOffset>136524</wp:posOffset>
                </wp:positionV>
                <wp:extent cx="1645920" cy="0"/>
                <wp:effectExtent l="0" t="0" r="0" b="0"/>
                <wp:wrapNone/>
                <wp:docPr id="49" name="Auto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7F3CF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81" o:spid="_x0000_s1026" type="#_x0000_t32" style="position:absolute;margin-left:94.3pt;margin-top:10.75pt;width:129.6pt;height:0;z-index:251729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" o:allowincell="f"/>
            </w:pict>
          </mc:Fallback>
        </mc:AlternateContent>
      </w:r>
      <w:r w:rsidR="00FF4A65">
        <w:rPr>
          <w:b/>
          <w:color w:val="000000"/>
          <w:sz w:val="24"/>
        </w:rPr>
        <w:t>Mr./Mrs./</w:t>
      </w:r>
      <w:r w:rsidR="007571F9" w:rsidRPr="007571F9">
        <w:rPr>
          <w:b/>
          <w:color w:val="000000"/>
          <w:sz w:val="24"/>
        </w:rPr>
        <w:t xml:space="preserve"> </w:t>
      </w:r>
      <w:r w:rsidR="00FF4A65">
        <w:rPr>
          <w:b/>
          <w:color w:val="000000"/>
          <w:sz w:val="24"/>
        </w:rPr>
        <w:t>Ms.</w:t>
      </w:r>
      <w:r w:rsidR="00517FB4">
        <w:rPr>
          <w:b/>
          <w:color w:val="000000"/>
          <w:sz w:val="24"/>
        </w:rPr>
        <w:t>:</w:t>
      </w:r>
      <w:r w:rsidR="00AE4C1D">
        <w:rPr>
          <w:b/>
          <w:color w:val="000000"/>
          <w:sz w:val="24"/>
        </w:rPr>
        <w:t xml:space="preserve">  </w:t>
      </w:r>
      <w:r w:rsidR="00D42161">
        <w:rPr>
          <w:rStyle w:val="Style5"/>
        </w:rPr>
        <w:t xml:space="preserve"> </w:t>
      </w:r>
    </w:p>
    <w:p w14:paraId="07651AD3" w14:textId="5B83122E" w:rsidR="00F56BA4" w:rsidRDefault="001A295E">
      <w:pPr>
        <w:ind w:left="90"/>
        <w:jc w:val="both"/>
        <w:rPr>
          <w:b/>
          <w:color w:val="000000"/>
          <w:sz w:val="24"/>
        </w:rPr>
      </w:pPr>
      <w:r>
        <w:rPr>
          <w:b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76160" behindDoc="0" locked="0" layoutInCell="1" allowOverlap="1" wp14:anchorId="1ED7A2F5" wp14:editId="3451263E">
                <wp:simplePos x="0" y="0"/>
                <wp:positionH relativeFrom="column">
                  <wp:posOffset>2506980</wp:posOffset>
                </wp:positionH>
                <wp:positionV relativeFrom="page">
                  <wp:posOffset>2524125</wp:posOffset>
                </wp:positionV>
                <wp:extent cx="3001010" cy="276225"/>
                <wp:effectExtent l="0" t="0" r="8890" b="9525"/>
                <wp:wrapNone/>
                <wp:docPr id="47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101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7222BA" w14:textId="77777777" w:rsidR="00804764" w:rsidRPr="00085D07" w:rsidRDefault="00804764" w:rsidP="00804764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7A2F5" id="Text Box 123" o:spid="_x0000_s1028" type="#_x0000_t202" style="position:absolute;left:0;text-align:left;margin-left:197.4pt;margin-top:198.75pt;width:236.3pt;height:21.75pt;z-index:251676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" stroked="f">
                <v:textbox inset=",0,,0">
                  <w:txbxContent>
                    <w:p w14:paraId="197222BA" w14:textId="77777777" w:rsidR="00804764" w:rsidRPr="00085D07" w:rsidRDefault="00804764" w:rsidP="00804764">
                      <w:pPr>
                        <w:jc w:val="center"/>
                        <w:rPr>
                          <w:b/>
                          <w:sz w:val="22"/>
                          <w:szCs w:val="22"/>
                          <w:lang w:val="en-PH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BA0520">
        <w:rPr>
          <w:b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34528" behindDoc="1" locked="0" layoutInCell="1" allowOverlap="1" wp14:anchorId="2073ADC1" wp14:editId="110D3A50">
                <wp:simplePos x="0" y="0"/>
                <wp:positionH relativeFrom="column">
                  <wp:posOffset>6365240</wp:posOffset>
                </wp:positionH>
                <wp:positionV relativeFrom="page">
                  <wp:posOffset>3048000</wp:posOffset>
                </wp:positionV>
                <wp:extent cx="190500" cy="257175"/>
                <wp:effectExtent l="0" t="0" r="0" b="9525"/>
                <wp:wrapNone/>
                <wp:docPr id="48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9B50C1" w14:textId="77777777" w:rsidR="00804764" w:rsidRPr="00085D07" w:rsidRDefault="00804764" w:rsidP="00804764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3ADC1" id="_x0000_s1029" type="#_x0000_t202" style="position:absolute;left:0;text-align:left;margin-left:501.2pt;margin-top:240pt;width:15pt;height:20.25pt;z-index:-251581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" stroked="f">
                <v:textbox inset=",0,,0">
                  <w:txbxContent>
                    <w:p w14:paraId="669B50C1" w14:textId="77777777" w:rsidR="00804764" w:rsidRPr="00085D07" w:rsidRDefault="00804764" w:rsidP="00804764">
                      <w:pPr>
                        <w:jc w:val="center"/>
                        <w:rPr>
                          <w:b/>
                          <w:sz w:val="22"/>
                          <w:szCs w:val="22"/>
                          <w:lang w:val="en-PH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4CC2C6AD" w14:textId="532F6002" w:rsidR="007571F9" w:rsidRDefault="00997221" w:rsidP="00F56BA4">
      <w:pPr>
        <w:tabs>
          <w:tab w:val="left" w:pos="90"/>
        </w:tabs>
        <w:ind w:left="360" w:right="274"/>
        <w:jc w:val="center"/>
        <w:rPr>
          <w:b/>
          <w:color w:val="000000"/>
          <w:sz w:val="22"/>
          <w:szCs w:val="22"/>
        </w:rPr>
      </w:pPr>
      <w:r>
        <w:rPr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A636C99" wp14:editId="278F38DE">
                <wp:simplePos x="0" y="0"/>
                <wp:positionH relativeFrom="margin">
                  <wp:posOffset>38100</wp:posOffset>
                </wp:positionH>
                <wp:positionV relativeFrom="paragraph">
                  <wp:posOffset>8890</wp:posOffset>
                </wp:positionV>
                <wp:extent cx="6715125" cy="1345565"/>
                <wp:effectExtent l="0" t="0" r="28575" b="26035"/>
                <wp:wrapNone/>
                <wp:docPr id="46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5125" cy="134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E1BC35" w14:textId="77777777" w:rsidR="000F5A66" w:rsidRDefault="000F5A66" w:rsidP="007571F9">
                            <w:pPr>
                              <w:ind w:left="720"/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2E6F89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>You are hereby appointed as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  (</w:t>
                            </w:r>
                            <w:r w:rsidR="001B284F"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33BB2">
                              <w:rPr>
                                <w:rStyle w:val="Style1"/>
                              </w:rPr>
                              <w:t>SG/JG/PG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     )</w:t>
                            </w:r>
                          </w:p>
                          <w:p w14:paraId="03FDFBAC" w14:textId="77777777" w:rsidR="000F5A66" w:rsidRDefault="000F5A66" w:rsidP="00C73F77">
                            <w:pPr>
                              <w:ind w:left="360" w:right="274"/>
                              <w:rPr>
                                <w:b/>
                                <w:color w:val="000000"/>
                                <w:sz w:val="22"/>
                                <w:szCs w:val="24"/>
                              </w:rPr>
                            </w:pPr>
                            <w:r w:rsidRPr="00774E03">
                              <w:rPr>
                                <w:b/>
                                <w:color w:val="000000"/>
                              </w:rPr>
                              <w:t xml:space="preserve">      </w:t>
                            </w:r>
                            <w:r w:rsidRPr="00774E03">
                              <w:rPr>
                                <w:b/>
                                <w:color w:val="000000"/>
                                <w:sz w:val="22"/>
                                <w:szCs w:val="24"/>
                              </w:rPr>
                              <w:t xml:space="preserve">                                                                        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  <w:szCs w:val="24"/>
                              </w:rPr>
                              <w:t xml:space="preserve">    </w:t>
                            </w:r>
                            <w:r w:rsidRPr="00774E03">
                              <w:rPr>
                                <w:b/>
                                <w:color w:val="000000"/>
                                <w:sz w:val="22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  <w:szCs w:val="24"/>
                              </w:rPr>
                              <w:t xml:space="preserve">     </w:t>
                            </w:r>
                            <w:r w:rsidRPr="00774E03">
                              <w:rPr>
                                <w:b/>
                                <w:color w:val="000000"/>
                                <w:sz w:val="22"/>
                                <w:szCs w:val="24"/>
                              </w:rPr>
                              <w:t xml:space="preserve"> </w:t>
                            </w:r>
                            <w:r w:rsidRPr="00774E03">
                              <w:rPr>
                                <w:b/>
                                <w:color w:val="000000"/>
                                <w:szCs w:val="24"/>
                              </w:rPr>
                              <w:t xml:space="preserve">(Position Title)  </w:t>
                            </w:r>
                            <w:r w:rsidRPr="00774E03">
                              <w:rPr>
                                <w:b/>
                                <w:color w:val="000000"/>
                                <w:sz w:val="22"/>
                                <w:szCs w:val="24"/>
                              </w:rPr>
                              <w:t xml:space="preserve">   </w:t>
                            </w:r>
                          </w:p>
                          <w:p w14:paraId="41ACB4B9" w14:textId="77777777" w:rsidR="000F5A66" w:rsidRDefault="000F5A66" w:rsidP="00C73F77">
                            <w:pPr>
                              <w:ind w:left="360" w:right="274"/>
                              <w:rPr>
                                <w:b/>
                                <w:color w:val="000000"/>
                                <w:sz w:val="4"/>
                                <w:szCs w:val="4"/>
                              </w:rPr>
                            </w:pPr>
                          </w:p>
                          <w:p w14:paraId="199E02BD" w14:textId="77777777" w:rsidR="000F5A66" w:rsidRDefault="000F5A66" w:rsidP="00C73F77">
                            <w:pPr>
                              <w:ind w:left="360" w:right="274"/>
                              <w:rPr>
                                <w:b/>
                                <w:color w:val="000000"/>
                                <w:sz w:val="4"/>
                                <w:szCs w:val="4"/>
                              </w:rPr>
                            </w:pPr>
                          </w:p>
                          <w:p w14:paraId="5DDBC4DB" w14:textId="77777777" w:rsidR="000F5A66" w:rsidRPr="00072CE6" w:rsidRDefault="000F5A66" w:rsidP="00072CE6">
                            <w:pPr>
                              <w:ind w:left="360" w:right="274"/>
                              <w:rPr>
                                <w:b/>
                                <w:color w:val="000000"/>
                                <w:sz w:val="22"/>
                                <w:szCs w:val="24"/>
                              </w:rPr>
                            </w:pPr>
                            <w:r w:rsidRPr="00774E03">
                              <w:rPr>
                                <w:b/>
                                <w:color w:val="000000"/>
                                <w:sz w:val="22"/>
                                <w:szCs w:val="24"/>
                              </w:rPr>
  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                                           </w:t>
                            </w:r>
                          </w:p>
                          <w:p w14:paraId="531BE83D" w14:textId="77777777" w:rsidR="000F5A66" w:rsidRPr="00FF4A65" w:rsidRDefault="000F5A66" w:rsidP="007571F9">
                            <w:pPr>
                              <w:ind w:left="360" w:right="274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                   </w:t>
                            </w:r>
                            <w:r w:rsidRPr="00FF4A65">
                              <w:rPr>
                                <w:b/>
                                <w:color w:val="000000"/>
                              </w:rPr>
                              <w:t>(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Permanent, Temporary, etc.</w:t>
                            </w:r>
                            <w:r w:rsidRPr="00FF4A65">
                              <w:rPr>
                                <w:b/>
                                <w:color w:val="000000"/>
                              </w:rPr>
                              <w:t xml:space="preserve">)                            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ab/>
                            </w:r>
                            <w:r w:rsidRPr="00FF4A65">
                              <w:rPr>
                                <w:b/>
                                <w:color w:val="000000"/>
                              </w:rPr>
                              <w:t xml:space="preserve">                  </w:t>
                            </w:r>
                            <w:r w:rsidR="00810B81">
                              <w:rPr>
                                <w:b/>
                                <w:color w:val="000000"/>
                              </w:rPr>
                              <w:t xml:space="preserve">  (Office/Department/Unit</w:t>
                            </w:r>
                            <w:r w:rsidRPr="00FF4A65">
                              <w:rPr>
                                <w:b/>
                                <w:color w:val="000000"/>
                              </w:rPr>
                              <w:t>)</w:t>
                            </w:r>
                          </w:p>
                          <w:p w14:paraId="70A94E77" w14:textId="77777777" w:rsidR="000F5A66" w:rsidRDefault="000F5A66" w:rsidP="00C73F77">
                            <w:pPr>
                              <w:ind w:right="274"/>
                              <w:rPr>
                                <w:b/>
                                <w:color w:val="000000"/>
                                <w:sz w:val="4"/>
                                <w:szCs w:val="4"/>
                              </w:rPr>
                            </w:pPr>
                          </w:p>
                          <w:p w14:paraId="2A34110F" w14:textId="77777777" w:rsidR="000F5A66" w:rsidRDefault="000F5A66" w:rsidP="00C73F77">
                            <w:pPr>
                              <w:ind w:right="274"/>
                              <w:rPr>
                                <w:b/>
                                <w:color w:val="000000"/>
                                <w:sz w:val="4"/>
                                <w:szCs w:val="4"/>
                              </w:rPr>
                            </w:pPr>
                          </w:p>
                          <w:p w14:paraId="2A7F4098" w14:textId="77777777" w:rsidR="000F5A66" w:rsidRDefault="000F5A66" w:rsidP="00C73F77">
                            <w:pPr>
                              <w:ind w:right="274"/>
                              <w:rPr>
                                <w:b/>
                                <w:color w:val="000000"/>
                                <w:sz w:val="4"/>
                                <w:szCs w:val="4"/>
                              </w:rPr>
                            </w:pPr>
                          </w:p>
                          <w:p w14:paraId="6EDDE062" w14:textId="77777777" w:rsidR="000F5A66" w:rsidRPr="00072CE6" w:rsidRDefault="000F5A66" w:rsidP="00C73F77">
                            <w:pPr>
                              <w:ind w:right="274"/>
                              <w:rPr>
                                <w:b/>
                                <w:color w:val="000000"/>
                                <w:sz w:val="4"/>
                                <w:szCs w:val="4"/>
                              </w:rPr>
                            </w:pPr>
                          </w:p>
                          <w:p w14:paraId="50F5EF49" w14:textId="77777777" w:rsidR="000F5A66" w:rsidRPr="00997221" w:rsidRDefault="000F5A66" w:rsidP="00403AEE">
                            <w:pPr>
                              <w:tabs>
                                <w:tab w:val="left" w:pos="90"/>
                              </w:tabs>
                              <w:ind w:left="360" w:right="274"/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with </w:t>
                            </w:r>
                            <w:r w:rsidRPr="002E6F89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>a compensation rate of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                                                                   (</w:t>
                            </w:r>
                            <w:r w:rsidRPr="00997221">
                              <w:rPr>
                                <w:b/>
                                <w:sz w:val="22"/>
                                <w:szCs w:val="22"/>
                              </w:rPr>
                              <w:t>P</w:t>
                            </w:r>
                            <w:r w:rsidR="0022587E" w:rsidRPr="00997221">
                              <w:rPr>
                                <w:b/>
                                <w:sz w:val="22"/>
                                <w:szCs w:val="22"/>
                              </w:rPr>
                              <w:t>hp</w:t>
                            </w:r>
                            <w:r w:rsidRPr="00997221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22587E" w:rsidRPr="00997221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)</w:t>
                            </w:r>
                          </w:p>
                          <w:p w14:paraId="05E99BB7" w14:textId="77777777" w:rsidR="000F5A66" w:rsidRPr="00997221" w:rsidRDefault="000F5A66" w:rsidP="007571F9">
                            <w:pPr>
                              <w:tabs>
                                <w:tab w:val="left" w:pos="90"/>
                              </w:tabs>
                              <w:ind w:left="360" w:right="274"/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97221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pesos per </w:t>
                            </w:r>
                            <w:r w:rsidR="00753EAF" w:rsidRPr="00997221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>month</w:t>
                            </w:r>
                            <w:r w:rsidRPr="00997221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6E0766F0" w14:textId="77777777" w:rsidR="000F5A66" w:rsidRDefault="000F5A66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36C99" id="Text Box 117" o:spid="_x0000_s1030" type="#_x0000_t202" style="position:absolute;left:0;text-align:left;margin-left:3pt;margin-top:.7pt;width:528.75pt;height:105.95pt;z-index:25167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" strokecolor="white">
                <v:textbox inset="0,0,0,0">
                  <w:txbxContent>
                    <w:p w14:paraId="19E1BC35" w14:textId="77777777" w:rsidR="000F5A66" w:rsidRDefault="000F5A66" w:rsidP="007571F9">
                      <w:pPr>
                        <w:ind w:left="720"/>
                        <w:rPr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   </w:t>
                      </w:r>
                      <w:r w:rsidRPr="002E6F89">
                        <w:rPr>
                          <w:b/>
                          <w:color w:val="000000"/>
                          <w:sz w:val="22"/>
                          <w:szCs w:val="22"/>
                        </w:rPr>
                        <w:t>You are hereby appointed as</w:t>
                      </w:r>
                      <w:r>
                        <w:rPr>
                          <w:b/>
                          <w:color w:val="000000"/>
                          <w:sz w:val="24"/>
                          <w:szCs w:val="24"/>
                        </w:rPr>
                        <w:t xml:space="preserve">                                                                                </w:t>
                      </w:r>
                      <w:proofErr w:type="gramStart"/>
                      <w:r>
                        <w:rPr>
                          <w:b/>
                          <w:color w:val="000000"/>
                          <w:sz w:val="24"/>
                          <w:szCs w:val="24"/>
                        </w:rPr>
                        <w:t xml:space="preserve">   (</w:t>
                      </w:r>
                      <w:proofErr w:type="gramEnd"/>
                      <w:r w:rsidR="001B284F">
                        <w:rPr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C33BB2">
                        <w:rPr>
                          <w:rStyle w:val="Style1"/>
                        </w:rPr>
                        <w:t>SG/JG/PG</w:t>
                      </w:r>
                      <w:r>
                        <w:rPr>
                          <w:b/>
                          <w:color w:val="000000"/>
                          <w:sz w:val="24"/>
                          <w:szCs w:val="24"/>
                        </w:rPr>
                        <w:t xml:space="preserve">       </w:t>
                      </w:r>
                      <w:proofErr w:type="gramStart"/>
                      <w:r>
                        <w:rPr>
                          <w:b/>
                          <w:color w:val="000000"/>
                          <w:sz w:val="24"/>
                          <w:szCs w:val="24"/>
                        </w:rPr>
                        <w:t xml:space="preserve">  )</w:t>
                      </w:r>
                      <w:proofErr w:type="gramEnd"/>
                    </w:p>
                    <w:p w14:paraId="03FDFBAC" w14:textId="77777777" w:rsidR="000F5A66" w:rsidRDefault="000F5A66" w:rsidP="00C73F77">
                      <w:pPr>
                        <w:ind w:left="360" w:right="274"/>
                        <w:rPr>
                          <w:b/>
                          <w:color w:val="000000"/>
                          <w:sz w:val="22"/>
                          <w:szCs w:val="24"/>
                        </w:rPr>
                      </w:pPr>
                      <w:r w:rsidRPr="00774E03">
                        <w:rPr>
                          <w:b/>
                          <w:color w:val="000000"/>
                        </w:rPr>
                        <w:t xml:space="preserve">      </w:t>
                      </w:r>
                      <w:r w:rsidRPr="00774E03">
                        <w:rPr>
                          <w:b/>
                          <w:color w:val="000000"/>
                          <w:sz w:val="22"/>
                          <w:szCs w:val="24"/>
                        </w:rPr>
                        <w:t xml:space="preserve">                                                                         </w:t>
                      </w:r>
                      <w:r>
                        <w:rPr>
                          <w:b/>
                          <w:color w:val="000000"/>
                          <w:sz w:val="22"/>
                          <w:szCs w:val="24"/>
                        </w:rPr>
                        <w:t xml:space="preserve">    </w:t>
                      </w:r>
                      <w:r w:rsidRPr="00774E03">
                        <w:rPr>
                          <w:b/>
                          <w:color w:val="000000"/>
                          <w:sz w:val="22"/>
                          <w:szCs w:val="24"/>
                        </w:rPr>
                        <w:t xml:space="preserve">        </w:t>
                      </w:r>
                      <w:r>
                        <w:rPr>
                          <w:b/>
                          <w:color w:val="000000"/>
                          <w:sz w:val="22"/>
                          <w:szCs w:val="24"/>
                        </w:rPr>
                        <w:t xml:space="preserve">     </w:t>
                      </w:r>
                      <w:r w:rsidRPr="00774E03">
                        <w:rPr>
                          <w:b/>
                          <w:color w:val="000000"/>
                          <w:sz w:val="22"/>
                          <w:szCs w:val="24"/>
                        </w:rPr>
                        <w:t xml:space="preserve"> </w:t>
                      </w:r>
                      <w:r w:rsidRPr="00774E03">
                        <w:rPr>
                          <w:b/>
                          <w:color w:val="000000"/>
                          <w:szCs w:val="24"/>
                        </w:rPr>
                        <w:t xml:space="preserve">(Position Title)  </w:t>
                      </w:r>
                      <w:r w:rsidRPr="00774E03">
                        <w:rPr>
                          <w:b/>
                          <w:color w:val="000000"/>
                          <w:sz w:val="22"/>
                          <w:szCs w:val="24"/>
                        </w:rPr>
                        <w:t xml:space="preserve">   </w:t>
                      </w:r>
                    </w:p>
                    <w:p w14:paraId="41ACB4B9" w14:textId="77777777" w:rsidR="000F5A66" w:rsidRDefault="000F5A66" w:rsidP="00C73F77">
                      <w:pPr>
                        <w:ind w:left="360" w:right="274"/>
                        <w:rPr>
                          <w:b/>
                          <w:color w:val="000000"/>
                          <w:sz w:val="4"/>
                          <w:szCs w:val="4"/>
                        </w:rPr>
                      </w:pPr>
                    </w:p>
                    <w:p w14:paraId="199E02BD" w14:textId="77777777" w:rsidR="000F5A66" w:rsidRDefault="000F5A66" w:rsidP="00C73F77">
                      <w:pPr>
                        <w:ind w:left="360" w:right="274"/>
                        <w:rPr>
                          <w:b/>
                          <w:color w:val="000000"/>
                          <w:sz w:val="4"/>
                          <w:szCs w:val="4"/>
                        </w:rPr>
                      </w:pPr>
                    </w:p>
                    <w:p w14:paraId="5DDBC4DB" w14:textId="77777777" w:rsidR="000F5A66" w:rsidRPr="00072CE6" w:rsidRDefault="000F5A66" w:rsidP="00072CE6">
                      <w:pPr>
                        <w:ind w:left="360" w:right="274"/>
                        <w:rPr>
                          <w:b/>
                          <w:color w:val="000000"/>
                          <w:sz w:val="22"/>
                          <w:szCs w:val="24"/>
                        </w:rPr>
                      </w:pPr>
                      <w:r w:rsidRPr="00774E03">
                        <w:rPr>
                          <w:b/>
                          <w:color w:val="000000"/>
                          <w:sz w:val="22"/>
                          <w:szCs w:val="24"/>
                        </w:rPr>
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</w:r>
                      <w:r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                                                                   </w:t>
                      </w:r>
                    </w:p>
                    <w:p w14:paraId="531BE83D" w14:textId="77777777" w:rsidR="000F5A66" w:rsidRPr="00FF4A65" w:rsidRDefault="000F5A66" w:rsidP="007571F9">
                      <w:pPr>
                        <w:ind w:left="360" w:right="274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 xml:space="preserve">                   </w:t>
                      </w:r>
                      <w:r w:rsidRPr="00FF4A65">
                        <w:rPr>
                          <w:b/>
                          <w:color w:val="000000"/>
                        </w:rPr>
                        <w:t>(</w:t>
                      </w:r>
                      <w:r>
                        <w:rPr>
                          <w:b/>
                          <w:color w:val="000000"/>
                        </w:rPr>
                        <w:t>Permanent, Temporary, etc.</w:t>
                      </w:r>
                      <w:r w:rsidRPr="00FF4A65">
                        <w:rPr>
                          <w:b/>
                          <w:color w:val="000000"/>
                        </w:rPr>
                        <w:t xml:space="preserve">)                             </w:t>
                      </w:r>
                      <w:r>
                        <w:rPr>
                          <w:b/>
                          <w:color w:val="000000"/>
                        </w:rPr>
                        <w:tab/>
                      </w:r>
                      <w:r w:rsidRPr="00FF4A65">
                        <w:rPr>
                          <w:b/>
                          <w:color w:val="000000"/>
                        </w:rPr>
                        <w:t xml:space="preserve">                  </w:t>
                      </w:r>
                      <w:r w:rsidR="00810B81">
                        <w:rPr>
                          <w:b/>
                          <w:color w:val="000000"/>
                        </w:rPr>
                        <w:t xml:space="preserve">  (Office/Department/Unit</w:t>
                      </w:r>
                      <w:r w:rsidRPr="00FF4A65">
                        <w:rPr>
                          <w:b/>
                          <w:color w:val="000000"/>
                        </w:rPr>
                        <w:t>)</w:t>
                      </w:r>
                    </w:p>
                    <w:p w14:paraId="70A94E77" w14:textId="77777777" w:rsidR="000F5A66" w:rsidRDefault="000F5A66" w:rsidP="00C73F77">
                      <w:pPr>
                        <w:ind w:right="274"/>
                        <w:rPr>
                          <w:b/>
                          <w:color w:val="000000"/>
                          <w:sz w:val="4"/>
                          <w:szCs w:val="4"/>
                        </w:rPr>
                      </w:pPr>
                    </w:p>
                    <w:p w14:paraId="2A34110F" w14:textId="77777777" w:rsidR="000F5A66" w:rsidRDefault="000F5A66" w:rsidP="00C73F77">
                      <w:pPr>
                        <w:ind w:right="274"/>
                        <w:rPr>
                          <w:b/>
                          <w:color w:val="000000"/>
                          <w:sz w:val="4"/>
                          <w:szCs w:val="4"/>
                        </w:rPr>
                      </w:pPr>
                    </w:p>
                    <w:p w14:paraId="2A7F4098" w14:textId="77777777" w:rsidR="000F5A66" w:rsidRDefault="000F5A66" w:rsidP="00C73F77">
                      <w:pPr>
                        <w:ind w:right="274"/>
                        <w:rPr>
                          <w:b/>
                          <w:color w:val="000000"/>
                          <w:sz w:val="4"/>
                          <w:szCs w:val="4"/>
                        </w:rPr>
                      </w:pPr>
                    </w:p>
                    <w:p w14:paraId="6EDDE062" w14:textId="77777777" w:rsidR="000F5A66" w:rsidRPr="00072CE6" w:rsidRDefault="000F5A66" w:rsidP="00C73F77">
                      <w:pPr>
                        <w:ind w:right="274"/>
                        <w:rPr>
                          <w:b/>
                          <w:color w:val="000000"/>
                          <w:sz w:val="4"/>
                          <w:szCs w:val="4"/>
                        </w:rPr>
                      </w:pPr>
                    </w:p>
                    <w:p w14:paraId="50F5EF49" w14:textId="77777777" w:rsidR="000F5A66" w:rsidRPr="00997221" w:rsidRDefault="000F5A66" w:rsidP="00403AEE">
                      <w:pPr>
                        <w:tabs>
                          <w:tab w:val="left" w:pos="90"/>
                        </w:tabs>
                        <w:ind w:left="360" w:right="274"/>
                        <w:rPr>
                          <w:b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with </w:t>
                      </w:r>
                      <w:r w:rsidRPr="002E6F89">
                        <w:rPr>
                          <w:b/>
                          <w:color w:val="000000"/>
                          <w:sz w:val="22"/>
                          <w:szCs w:val="22"/>
                        </w:rPr>
                        <w:t>a compensation rate of</w:t>
                      </w:r>
                      <w:r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                                                                                        </w:t>
                      </w:r>
                      <w:proofErr w:type="gramStart"/>
                      <w:r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(</w:t>
                      </w:r>
                      <w:proofErr w:type="gramEnd"/>
                      <w:r w:rsidRPr="00997221">
                        <w:rPr>
                          <w:b/>
                          <w:sz w:val="22"/>
                          <w:szCs w:val="22"/>
                        </w:rPr>
                        <w:t>P</w:t>
                      </w:r>
                      <w:r w:rsidR="0022587E" w:rsidRPr="00997221">
                        <w:rPr>
                          <w:b/>
                          <w:sz w:val="22"/>
                          <w:szCs w:val="22"/>
                        </w:rPr>
                        <w:t>hp</w:t>
                      </w:r>
                      <w:r w:rsidRPr="00997221"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</w:t>
                      </w:r>
                      <w:r w:rsidR="0022587E" w:rsidRPr="00997221"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                   </w:t>
                      </w:r>
                      <w:proofErr w:type="gramStart"/>
                      <w:r w:rsidR="0022587E" w:rsidRPr="00997221"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)</w:t>
                      </w:r>
                      <w:proofErr w:type="gramEnd"/>
                    </w:p>
                    <w:p w14:paraId="05E99BB7" w14:textId="77777777" w:rsidR="000F5A66" w:rsidRPr="00997221" w:rsidRDefault="000F5A66" w:rsidP="007571F9">
                      <w:pPr>
                        <w:tabs>
                          <w:tab w:val="left" w:pos="90"/>
                        </w:tabs>
                        <w:ind w:left="360" w:right="274"/>
                        <w:rPr>
                          <w:b/>
                          <w:color w:val="000000"/>
                          <w:sz w:val="22"/>
                          <w:szCs w:val="22"/>
                        </w:rPr>
                      </w:pPr>
                      <w:r w:rsidRPr="00997221"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pesos per </w:t>
                      </w:r>
                      <w:r w:rsidR="00753EAF" w:rsidRPr="00997221">
                        <w:rPr>
                          <w:b/>
                          <w:color w:val="000000"/>
                          <w:sz w:val="22"/>
                          <w:szCs w:val="22"/>
                        </w:rPr>
                        <w:t>month</w:t>
                      </w:r>
                      <w:r w:rsidRPr="00997221">
                        <w:rPr>
                          <w:b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6E0766F0" w14:textId="77777777" w:rsidR="000F5A66" w:rsidRDefault="000F5A66"/>
                  </w:txbxContent>
                </v:textbox>
                <w10:wrap anchorx="margin"/>
              </v:shape>
            </w:pict>
          </mc:Fallback>
        </mc:AlternateContent>
      </w:r>
      <w:r w:rsidR="005A58EC"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9232" behindDoc="0" locked="0" layoutInCell="0" allowOverlap="1" wp14:anchorId="76D1762A" wp14:editId="22E2B075">
                <wp:simplePos x="0" y="0"/>
                <wp:positionH relativeFrom="column">
                  <wp:posOffset>6342380</wp:posOffset>
                </wp:positionH>
                <wp:positionV relativeFrom="paragraph">
                  <wp:posOffset>140970</wp:posOffset>
                </wp:positionV>
                <wp:extent cx="273685" cy="635"/>
                <wp:effectExtent l="0" t="0" r="12065" b="18415"/>
                <wp:wrapNone/>
                <wp:docPr id="45" name="AutoShap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368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04C9C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6" o:spid="_x0000_s1026" type="#_x0000_t32" style="position:absolute;margin-left:499.4pt;margin-top:11.1pt;width:21.55pt;height:.0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" o:allowincell="f"/>
            </w:pict>
          </mc:Fallback>
        </mc:AlternateContent>
      </w:r>
      <w:r w:rsidR="005A58EC">
        <w:rPr>
          <w:b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678208" behindDoc="0" locked="0" layoutInCell="0" allowOverlap="1" wp14:anchorId="478E5D56" wp14:editId="3B9F9165">
                <wp:simplePos x="0" y="0"/>
                <wp:positionH relativeFrom="column">
                  <wp:posOffset>2465070</wp:posOffset>
                </wp:positionH>
                <wp:positionV relativeFrom="paragraph">
                  <wp:posOffset>148589</wp:posOffset>
                </wp:positionV>
                <wp:extent cx="3108960" cy="0"/>
                <wp:effectExtent l="0" t="0" r="0" b="0"/>
                <wp:wrapNone/>
                <wp:docPr id="44" name="Auto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089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7AF59A" id="AutoShape 125" o:spid="_x0000_s1026" type="#_x0000_t32" style="position:absolute;margin-left:194.1pt;margin-top:11.7pt;width:244.8pt;height:0;z-index:2516782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" o:allowincell="f"/>
            </w:pict>
          </mc:Fallback>
        </mc:AlternateContent>
      </w:r>
      <w:r w:rsidR="00811C41">
        <w:rPr>
          <w:rStyle w:val="Style2"/>
        </w:rPr>
        <w:t xml:space="preserve">   </w:t>
      </w:r>
      <w:r w:rsidR="00F56BA4">
        <w:rPr>
          <w:rStyle w:val="Style2"/>
        </w:rPr>
        <w:t xml:space="preserve">           </w:t>
      </w:r>
      <w:r w:rsidR="00275E4E">
        <w:rPr>
          <w:rStyle w:val="Style2"/>
        </w:rPr>
        <w:t xml:space="preserve">                                 </w:t>
      </w:r>
      <w:r w:rsidR="00F56BA4">
        <w:rPr>
          <w:rStyle w:val="Style2"/>
        </w:rPr>
        <w:t xml:space="preserve">   </w:t>
      </w:r>
      <w:r w:rsidR="001B284F">
        <w:rPr>
          <w:rStyle w:val="Style2"/>
        </w:rPr>
        <w:t xml:space="preserve">        </w:t>
      </w:r>
      <w:r w:rsidR="00275E4E">
        <w:rPr>
          <w:rStyle w:val="Style2"/>
        </w:rPr>
        <w:t xml:space="preserve">                </w:t>
      </w:r>
      <w:r w:rsidR="003B5D6F">
        <w:rPr>
          <w:rStyle w:val="Style2"/>
        </w:rPr>
        <w:t xml:space="preserve">                                  </w:t>
      </w:r>
      <w:r w:rsidR="00EA40EF">
        <w:rPr>
          <w:rStyle w:val="Style2"/>
        </w:rPr>
        <w:t xml:space="preserve">                        </w:t>
      </w:r>
      <w:r w:rsidR="00C73F77">
        <w:rPr>
          <w:rStyle w:val="Style2"/>
        </w:rPr>
        <w:t xml:space="preserve"> </w:t>
      </w:r>
    </w:p>
    <w:p w14:paraId="674CCA41" w14:textId="3BAA06DD" w:rsidR="007571F9" w:rsidRDefault="00C73F77" w:rsidP="00E3759D">
      <w:pPr>
        <w:tabs>
          <w:tab w:val="left" w:pos="90"/>
        </w:tabs>
        <w:ind w:left="360" w:right="274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ab/>
      </w:r>
    </w:p>
    <w:p w14:paraId="07F8145B" w14:textId="48433EF8" w:rsidR="00072CE6" w:rsidRDefault="00072CE6" w:rsidP="00C73F77">
      <w:pPr>
        <w:tabs>
          <w:tab w:val="left" w:pos="90"/>
        </w:tabs>
        <w:ind w:left="360" w:right="274"/>
        <w:rPr>
          <w:rStyle w:val="Style1"/>
          <w:sz w:val="4"/>
          <w:szCs w:val="4"/>
        </w:rPr>
      </w:pPr>
    </w:p>
    <w:p w14:paraId="53319A62" w14:textId="326B3A0A" w:rsidR="00072CE6" w:rsidRPr="00072CE6" w:rsidRDefault="00072CE6" w:rsidP="00C73F77">
      <w:pPr>
        <w:tabs>
          <w:tab w:val="left" w:pos="90"/>
        </w:tabs>
        <w:ind w:left="360" w:right="274"/>
        <w:rPr>
          <w:rStyle w:val="Style1"/>
          <w:sz w:val="4"/>
          <w:szCs w:val="4"/>
        </w:rPr>
      </w:pPr>
    </w:p>
    <w:p w14:paraId="30FC8BB4" w14:textId="1FE311D5" w:rsidR="00CC7874" w:rsidRDefault="00BA0520" w:rsidP="00C73F77">
      <w:pPr>
        <w:tabs>
          <w:tab w:val="left" w:pos="90"/>
        </w:tabs>
        <w:ind w:left="360" w:right="274"/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4"/>
        </w:rPr>
        <mc:AlternateContent>
          <mc:Choice Requires="wps">
            <w:drawing>
              <wp:anchor distT="45720" distB="45720" distL="114300" distR="114300" simplePos="0" relativeHeight="251641343" behindDoc="0" locked="0" layoutInCell="1" allowOverlap="1" wp14:anchorId="7399B1C5" wp14:editId="2011148E">
                <wp:simplePos x="0" y="0"/>
                <wp:positionH relativeFrom="column">
                  <wp:posOffset>3649980</wp:posOffset>
                </wp:positionH>
                <wp:positionV relativeFrom="page">
                  <wp:posOffset>3305175</wp:posOffset>
                </wp:positionV>
                <wp:extent cx="2733675" cy="76200"/>
                <wp:effectExtent l="0" t="0" r="28575" b="1905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7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24A03" w14:textId="77777777" w:rsidR="000F5A66" w:rsidRPr="00085D07" w:rsidRDefault="000F5A66" w:rsidP="00403AEE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99B1C5" id="Text Box 2" o:spid="_x0000_s1031" type="#_x0000_t202" style="position:absolute;left:0;text-align:left;margin-left:287.4pt;margin-top:260.25pt;width:215.25pt;height:6pt;z-index:2516413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" strokecolor="white [3212]">
                <v:textbox inset="0,0,0,0">
                  <w:txbxContent>
                    <w:p w14:paraId="30F24A03" w14:textId="77777777" w:rsidR="000F5A66" w:rsidRPr="00085D07" w:rsidRDefault="000F5A66" w:rsidP="00403AEE">
                      <w:pPr>
                        <w:jc w:val="center"/>
                        <w:rPr>
                          <w:b/>
                          <w:sz w:val="22"/>
                          <w:szCs w:val="22"/>
                          <w:lang w:val="en-PH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5A58EC">
        <w:rPr>
          <w:b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680256" behindDoc="0" locked="0" layoutInCell="0" allowOverlap="1" wp14:anchorId="125D90A2" wp14:editId="11A6958C">
                <wp:simplePos x="0" y="0"/>
                <wp:positionH relativeFrom="column">
                  <wp:posOffset>3400425</wp:posOffset>
                </wp:positionH>
                <wp:positionV relativeFrom="paragraph">
                  <wp:posOffset>145414</wp:posOffset>
                </wp:positionV>
                <wp:extent cx="3200400" cy="0"/>
                <wp:effectExtent l="0" t="0" r="0" b="0"/>
                <wp:wrapNone/>
                <wp:docPr id="42" name="AutoShap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AB6DA1" id="AutoShape 128" o:spid="_x0000_s1026" type="#_x0000_t32" style="position:absolute;margin-left:267.75pt;margin-top:11.45pt;width:252pt;height:0;z-index:2516802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" o:allowincell="f"/>
            </w:pict>
          </mc:Fallback>
        </mc:AlternateContent>
      </w:r>
      <w:r w:rsidR="005A58EC">
        <w:rPr>
          <w:b/>
          <w:noProof/>
          <w:color w:val="000000"/>
          <w:sz w:val="24"/>
        </w:rPr>
        <mc:AlternateContent>
          <mc:Choice Requires="wps">
            <w:drawing>
              <wp:anchor distT="4294967295" distB="4294967295" distL="114300" distR="114300" simplePos="0" relativeHeight="251681280" behindDoc="0" locked="0" layoutInCell="0" allowOverlap="1" wp14:anchorId="6219F951" wp14:editId="197E879F">
                <wp:simplePos x="0" y="0"/>
                <wp:positionH relativeFrom="column">
                  <wp:posOffset>733425</wp:posOffset>
                </wp:positionH>
                <wp:positionV relativeFrom="paragraph">
                  <wp:posOffset>145414</wp:posOffset>
                </wp:positionV>
                <wp:extent cx="1828800" cy="0"/>
                <wp:effectExtent l="0" t="0" r="0" b="0"/>
                <wp:wrapNone/>
                <wp:docPr id="41" name="AutoShap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EE2391" id="AutoShape 129" o:spid="_x0000_s1026" type="#_x0000_t32" style="position:absolute;margin-left:57.75pt;margin-top:11.45pt;width:2in;height:0;z-index:2516812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" o:allowincell="f"/>
            </w:pict>
          </mc:Fallback>
        </mc:AlternateContent>
      </w:r>
      <w:r w:rsidR="00710AC8">
        <w:rPr>
          <w:rStyle w:val="Style1"/>
        </w:rPr>
        <w:t xml:space="preserve">under          </w:t>
      </w:r>
      <w:r w:rsidR="005E774E">
        <w:rPr>
          <w:rStyle w:val="Style1"/>
        </w:rPr>
        <w:t xml:space="preserve">     </w:t>
      </w:r>
      <w:r w:rsidR="00C73F77">
        <w:rPr>
          <w:rStyle w:val="Style1"/>
        </w:rPr>
        <w:t xml:space="preserve"> </w:t>
      </w:r>
      <w:r w:rsidR="005E774E">
        <w:rPr>
          <w:rStyle w:val="Style1"/>
        </w:rPr>
        <w:t xml:space="preserve">    </w:t>
      </w:r>
      <w:r w:rsidR="00710AC8">
        <w:rPr>
          <w:rStyle w:val="Style1"/>
        </w:rPr>
        <w:t xml:space="preserve">         </w:t>
      </w:r>
      <w:r w:rsidR="00FF5E4D">
        <w:rPr>
          <w:rStyle w:val="Style1"/>
        </w:rPr>
        <w:t xml:space="preserve">      </w:t>
      </w:r>
      <w:r w:rsidR="00C73F77">
        <w:rPr>
          <w:rStyle w:val="Style1"/>
        </w:rPr>
        <w:t xml:space="preserve"> </w:t>
      </w:r>
      <w:r w:rsidR="00710AC8">
        <w:rPr>
          <w:rStyle w:val="Style1"/>
        </w:rPr>
        <w:t xml:space="preserve">  </w:t>
      </w:r>
      <w:r w:rsidR="00D42161">
        <w:rPr>
          <w:rStyle w:val="Style1"/>
        </w:rPr>
        <w:t xml:space="preserve">                   </w:t>
      </w:r>
      <w:r w:rsidR="004D1F2D">
        <w:rPr>
          <w:rStyle w:val="Style1"/>
        </w:rPr>
        <w:t xml:space="preserve"> status </w:t>
      </w:r>
      <w:r w:rsidR="00710AC8">
        <w:rPr>
          <w:rStyle w:val="Style1"/>
        </w:rPr>
        <w:t xml:space="preserve">at the </w:t>
      </w:r>
      <w:r w:rsidR="005E774E">
        <w:rPr>
          <w:rStyle w:val="Style1"/>
        </w:rPr>
        <w:t xml:space="preserve">                                             </w:t>
      </w:r>
    </w:p>
    <w:p w14:paraId="638833A8" w14:textId="7D9CA133" w:rsidR="007571F9" w:rsidRDefault="007571F9" w:rsidP="00E3759D">
      <w:pPr>
        <w:tabs>
          <w:tab w:val="left" w:pos="90"/>
        </w:tabs>
        <w:ind w:left="360" w:right="274"/>
        <w:rPr>
          <w:b/>
          <w:color w:val="000000"/>
          <w:sz w:val="22"/>
          <w:szCs w:val="22"/>
        </w:rPr>
      </w:pPr>
    </w:p>
    <w:p w14:paraId="7B32A7DE" w14:textId="3EC8293E" w:rsidR="007571F9" w:rsidRDefault="007571F9" w:rsidP="00E3759D">
      <w:pPr>
        <w:tabs>
          <w:tab w:val="left" w:pos="90"/>
        </w:tabs>
        <w:ind w:left="360" w:right="274"/>
        <w:rPr>
          <w:b/>
          <w:color w:val="000000"/>
          <w:sz w:val="22"/>
          <w:szCs w:val="22"/>
        </w:rPr>
      </w:pPr>
    </w:p>
    <w:p w14:paraId="615EE8CE" w14:textId="21719F0B" w:rsidR="007571F9" w:rsidRDefault="005A58EC" w:rsidP="00E3759D">
      <w:pPr>
        <w:tabs>
          <w:tab w:val="left" w:pos="90"/>
        </w:tabs>
        <w:ind w:left="360" w:right="274"/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4"/>
        </w:rPr>
        <mc:AlternateContent>
          <mc:Choice Requires="wps">
            <w:drawing>
              <wp:anchor distT="4294967295" distB="4294967295" distL="114300" distR="114300" simplePos="0" relativeHeight="251684352" behindDoc="0" locked="0" layoutInCell="0" allowOverlap="1" wp14:anchorId="2625A785" wp14:editId="0D985B1B">
                <wp:simplePos x="0" y="0"/>
                <wp:positionH relativeFrom="column">
                  <wp:posOffset>5309235</wp:posOffset>
                </wp:positionH>
                <wp:positionV relativeFrom="paragraph">
                  <wp:posOffset>69849</wp:posOffset>
                </wp:positionV>
                <wp:extent cx="1188720" cy="0"/>
                <wp:effectExtent l="0" t="0" r="0" b="0"/>
                <wp:wrapNone/>
                <wp:docPr id="40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8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ED76B0" id="AutoShape 132" o:spid="_x0000_s1026" type="#_x0000_t32" style="position:absolute;margin-left:418.05pt;margin-top:5.5pt;width:93.6pt;height:0;z-index:2516843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" o:allowincell="f"/>
            </w:pict>
          </mc:Fallback>
        </mc:AlternateContent>
      </w:r>
      <w:r>
        <w:rPr>
          <w:noProof/>
          <w:color w:val="000000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83328" behindDoc="0" locked="0" layoutInCell="0" allowOverlap="1" wp14:anchorId="28EBE0B8" wp14:editId="7C18B860">
                <wp:simplePos x="0" y="0"/>
                <wp:positionH relativeFrom="column">
                  <wp:posOffset>1939925</wp:posOffset>
                </wp:positionH>
                <wp:positionV relativeFrom="paragraph">
                  <wp:posOffset>69849</wp:posOffset>
                </wp:positionV>
                <wp:extent cx="3200400" cy="0"/>
                <wp:effectExtent l="0" t="0" r="0" b="0"/>
                <wp:wrapNone/>
                <wp:docPr id="39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8EB42F" id="AutoShape 131" o:spid="_x0000_s1026" type="#_x0000_t32" style="position:absolute;margin-left:152.75pt;margin-top:5.5pt;width:252pt;height:0;z-index:2516833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" o:allowincell="f"/>
            </w:pict>
          </mc:Fallback>
        </mc:AlternateContent>
      </w:r>
    </w:p>
    <w:p w14:paraId="11161C1A" w14:textId="77777777" w:rsidR="007571F9" w:rsidRDefault="007571F9" w:rsidP="00E3759D">
      <w:pPr>
        <w:tabs>
          <w:tab w:val="left" w:pos="90"/>
        </w:tabs>
        <w:ind w:left="360" w:right="274"/>
        <w:rPr>
          <w:b/>
          <w:color w:val="000000"/>
          <w:sz w:val="22"/>
          <w:szCs w:val="22"/>
        </w:rPr>
      </w:pPr>
    </w:p>
    <w:p w14:paraId="1840CF30" w14:textId="77777777" w:rsidR="007571F9" w:rsidRDefault="005A58EC" w:rsidP="00E3759D">
      <w:pPr>
        <w:tabs>
          <w:tab w:val="left" w:pos="90"/>
        </w:tabs>
        <w:ind w:left="360" w:right="274"/>
        <w:rPr>
          <w:b/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424" behindDoc="1" locked="0" layoutInCell="1" allowOverlap="1" wp14:anchorId="5B662A4B" wp14:editId="11647BF5">
                <wp:simplePos x="0" y="0"/>
                <wp:positionH relativeFrom="margin">
                  <wp:posOffset>118110</wp:posOffset>
                </wp:positionH>
                <wp:positionV relativeFrom="paragraph">
                  <wp:posOffset>160020</wp:posOffset>
                </wp:positionV>
                <wp:extent cx="6558915" cy="991235"/>
                <wp:effectExtent l="0" t="0" r="13335" b="18415"/>
                <wp:wrapNone/>
                <wp:docPr id="38" name="Text 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8915" cy="991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6DD20" w14:textId="77777777" w:rsidR="000F5A66" w:rsidRDefault="000F5A66" w:rsidP="00C73F77">
                            <w:pPr>
                              <w:ind w:left="720"/>
                              <w:rPr>
                                <w:b/>
                                <w:sz w:val="2"/>
                                <w:szCs w:val="2"/>
                              </w:rPr>
                            </w:pPr>
                          </w:p>
                          <w:p w14:paraId="0FCDF30A" w14:textId="77777777" w:rsidR="000F5A66" w:rsidRPr="00684BC8" w:rsidRDefault="000F5A66" w:rsidP="00C73F77">
                            <w:pPr>
                              <w:ind w:left="720"/>
                              <w:rPr>
                                <w:b/>
                                <w:sz w:val="2"/>
                                <w:szCs w:val="2"/>
                              </w:rPr>
                            </w:pPr>
                          </w:p>
                          <w:p w14:paraId="6AF17503" w14:textId="2F7920EF" w:rsidR="000F5A66" w:rsidRPr="00684BC8" w:rsidRDefault="000F5A66" w:rsidP="00C73F77">
                            <w:pPr>
                              <w:ind w:left="72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   The nature of this</w:t>
                            </w:r>
                            <w:r w:rsidRPr="00684BC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appointment is                                                                                </w:t>
                            </w:r>
                            <w:r w:rsidR="0099722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84BC8">
                              <w:rPr>
                                <w:b/>
                                <w:sz w:val="22"/>
                                <w:szCs w:val="22"/>
                              </w:rPr>
                              <w:t>vice</w:t>
                            </w:r>
                          </w:p>
                          <w:p w14:paraId="4C22DEA3" w14:textId="77777777" w:rsidR="000F5A66" w:rsidRPr="00072CE6" w:rsidRDefault="000F5A66" w:rsidP="00BA23B5">
                            <w:pPr>
                              <w:ind w:left="360" w:right="274"/>
                              <w:rPr>
                                <w:b/>
                                <w:color w:val="000000"/>
                              </w:rPr>
                            </w:pPr>
                            <w:r w:rsidRPr="00684BC8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                        </w:t>
                            </w:r>
                            <w:r w:rsidRPr="00684BC8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072CE6">
                              <w:rPr>
                                <w:b/>
                                <w:color w:val="000000"/>
                              </w:rPr>
                              <w:t xml:space="preserve">(Original, Promotion, etc.)    </w:t>
                            </w:r>
                          </w:p>
                          <w:p w14:paraId="70C3F871" w14:textId="77777777" w:rsidR="000F5A66" w:rsidRDefault="000F5A66" w:rsidP="00BA23B5">
                            <w:pPr>
                              <w:ind w:right="274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291EF01A" w14:textId="77777777" w:rsidR="000F5A66" w:rsidRDefault="000F5A66" w:rsidP="00BA23B5">
                            <w:pPr>
                              <w:ind w:right="274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22EDE266" w14:textId="77777777" w:rsidR="000F5A66" w:rsidRDefault="000F5A66" w:rsidP="00BA23B5">
                            <w:pPr>
                              <w:ind w:right="274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1B132B70" w14:textId="77777777" w:rsidR="000F5A66" w:rsidRDefault="000F5A66" w:rsidP="00BA23B5">
                            <w:pPr>
                              <w:ind w:right="274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49762CFF" w14:textId="77777777" w:rsidR="000F5A66" w:rsidRPr="00684BC8" w:rsidRDefault="000F5A66" w:rsidP="00BA23B5">
                            <w:pPr>
                              <w:ind w:right="274"/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684BC8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                                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Pr="00684BC8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>, who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                 with Plantilla Item No.</w:t>
                            </w:r>
                            <w:r w:rsidRPr="00684BC8">
                              <w:rPr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        </w:t>
                            </w:r>
                          </w:p>
                          <w:p w14:paraId="6EA9A665" w14:textId="77777777" w:rsidR="00997221" w:rsidRDefault="000F5A66" w:rsidP="00684BC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072CE6">
                              <w:rPr>
                                <w:b/>
                              </w:rPr>
                              <w:t>(Transferred, Retired, etc.)</w:t>
                            </w:r>
                          </w:p>
                          <w:p w14:paraId="516A54D4" w14:textId="4D000A31" w:rsidR="000F5A66" w:rsidRPr="00997221" w:rsidRDefault="00643D84" w:rsidP="00684BC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="000F5A66">
                              <w:rPr>
                                <w:b/>
                                <w:sz w:val="22"/>
                                <w:szCs w:val="22"/>
                              </w:rPr>
                              <w:t>Page              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62A4B" id="Text Box 135" o:spid="_x0000_s1032" type="#_x0000_t202" style="position:absolute;left:0;text-align:left;margin-left:9.3pt;margin-top:12.6pt;width:516.45pt;height:78.05pt;z-index:-251629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" strokecolor="white">
                <v:textbox inset="0,0,0,0">
                  <w:txbxContent>
                    <w:p w14:paraId="6C36DD20" w14:textId="77777777" w:rsidR="000F5A66" w:rsidRDefault="000F5A66" w:rsidP="00C73F77">
                      <w:pPr>
                        <w:ind w:left="720"/>
                        <w:rPr>
                          <w:b/>
                          <w:sz w:val="2"/>
                          <w:szCs w:val="2"/>
                        </w:rPr>
                      </w:pPr>
                    </w:p>
                    <w:p w14:paraId="0FCDF30A" w14:textId="77777777" w:rsidR="000F5A66" w:rsidRPr="00684BC8" w:rsidRDefault="000F5A66" w:rsidP="00C73F77">
                      <w:pPr>
                        <w:ind w:left="720"/>
                        <w:rPr>
                          <w:b/>
                          <w:sz w:val="2"/>
                          <w:szCs w:val="2"/>
                        </w:rPr>
                      </w:pPr>
                    </w:p>
                    <w:p w14:paraId="6AF17503" w14:textId="2F7920EF" w:rsidR="000F5A66" w:rsidRPr="00684BC8" w:rsidRDefault="000F5A66" w:rsidP="00C73F77">
                      <w:pPr>
                        <w:ind w:left="72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     The nature of this</w:t>
                      </w:r>
                      <w:r w:rsidRPr="00684BC8">
                        <w:rPr>
                          <w:b/>
                          <w:sz w:val="22"/>
                          <w:szCs w:val="22"/>
                        </w:rPr>
                        <w:t xml:space="preserve"> appointment is                                                                                </w:t>
                      </w:r>
                      <w:r w:rsidR="00997221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Pr="00684BC8">
                        <w:rPr>
                          <w:b/>
                          <w:sz w:val="22"/>
                          <w:szCs w:val="22"/>
                        </w:rPr>
                        <w:t>vice</w:t>
                      </w:r>
                    </w:p>
                    <w:p w14:paraId="4C22DEA3" w14:textId="77777777" w:rsidR="000F5A66" w:rsidRPr="00072CE6" w:rsidRDefault="000F5A66" w:rsidP="00BA23B5">
                      <w:pPr>
                        <w:ind w:left="360" w:right="274"/>
                        <w:rPr>
                          <w:b/>
                          <w:color w:val="000000"/>
                        </w:rPr>
                      </w:pPr>
                      <w:r w:rsidRPr="00684BC8"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                                   </w:t>
                      </w:r>
                      <w:r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                                                </w:t>
                      </w:r>
                      <w:r w:rsidRPr="00684BC8"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Pr="00072CE6">
                        <w:rPr>
                          <w:b/>
                          <w:color w:val="000000"/>
                        </w:rPr>
                        <w:t xml:space="preserve">(Original, Promotion, etc.)    </w:t>
                      </w:r>
                    </w:p>
                    <w:p w14:paraId="70C3F871" w14:textId="77777777" w:rsidR="000F5A66" w:rsidRDefault="000F5A66" w:rsidP="00BA23B5">
                      <w:pPr>
                        <w:ind w:right="274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291EF01A" w14:textId="77777777" w:rsidR="000F5A66" w:rsidRDefault="000F5A66" w:rsidP="00BA23B5">
                      <w:pPr>
                        <w:ind w:right="274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22EDE266" w14:textId="77777777" w:rsidR="000F5A66" w:rsidRDefault="000F5A66" w:rsidP="00BA23B5">
                      <w:pPr>
                        <w:ind w:right="274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1B132B70" w14:textId="77777777" w:rsidR="000F5A66" w:rsidRDefault="000F5A66" w:rsidP="00BA23B5">
                      <w:pPr>
                        <w:ind w:right="274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49762CFF" w14:textId="77777777" w:rsidR="000F5A66" w:rsidRPr="00684BC8" w:rsidRDefault="000F5A66" w:rsidP="00BA23B5">
                      <w:pPr>
                        <w:ind w:right="274"/>
                        <w:rPr>
                          <w:b/>
                          <w:color w:val="000000"/>
                          <w:sz w:val="22"/>
                          <w:szCs w:val="22"/>
                        </w:rPr>
                      </w:pPr>
                      <w:r w:rsidRPr="00684BC8"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                                                         </w:t>
                      </w:r>
                      <w:r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    </w:t>
                      </w:r>
                      <w:r w:rsidRPr="00684BC8">
                        <w:rPr>
                          <w:b/>
                          <w:color w:val="000000"/>
                          <w:sz w:val="22"/>
                          <w:szCs w:val="22"/>
                        </w:rPr>
                        <w:t>, who</w:t>
                      </w:r>
                      <w:r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                                         with Plantilla Item No.</w:t>
                      </w:r>
                      <w:r w:rsidRPr="00684BC8">
                        <w:rPr>
                          <w:b/>
                          <w:color w:val="000000"/>
                          <w:sz w:val="22"/>
                          <w:szCs w:val="22"/>
                        </w:rPr>
                        <w:t xml:space="preserve">         </w:t>
                      </w:r>
                    </w:p>
                    <w:p w14:paraId="6EA9A665" w14:textId="77777777" w:rsidR="00997221" w:rsidRDefault="000F5A66" w:rsidP="00684BC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</w:rPr>
                        <w:t xml:space="preserve">            </w:t>
                      </w:r>
                      <w:r w:rsidRPr="00072CE6">
                        <w:rPr>
                          <w:b/>
                        </w:rPr>
                        <w:t>(Transferred, Retired, etc.)</w:t>
                      </w:r>
                    </w:p>
                    <w:p w14:paraId="516A54D4" w14:textId="4D000A31" w:rsidR="000F5A66" w:rsidRPr="00997221" w:rsidRDefault="00643D84" w:rsidP="00684BC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    </w:t>
                      </w:r>
                      <w:r w:rsidR="000F5A66">
                        <w:rPr>
                          <w:b/>
                          <w:sz w:val="22"/>
                          <w:szCs w:val="22"/>
                        </w:rPr>
                        <w:t xml:space="preserve">Page            </w:t>
                      </w:r>
                      <w:proofErr w:type="gramStart"/>
                      <w:r w:rsidR="000F5A66">
                        <w:rPr>
                          <w:b/>
                          <w:sz w:val="22"/>
                          <w:szCs w:val="22"/>
                        </w:rPr>
                        <w:t xml:space="preserve">  .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5931B1" w14:textId="5F4EBE30" w:rsidR="00B508FA" w:rsidRDefault="00B508FA" w:rsidP="008922BE">
      <w:pPr>
        <w:ind w:left="360" w:right="274"/>
        <w:jc w:val="center"/>
        <w:rPr>
          <w:b/>
          <w:color w:val="000000"/>
          <w:sz w:val="22"/>
          <w:szCs w:val="22"/>
        </w:rPr>
      </w:pPr>
    </w:p>
    <w:p w14:paraId="3DD41131" w14:textId="1FD17EE5" w:rsidR="00BA23B5" w:rsidRDefault="008B171A" w:rsidP="00E3759D">
      <w:pPr>
        <w:ind w:left="360" w:right="274"/>
        <w:rPr>
          <w:b/>
          <w:color w:val="000000"/>
          <w:sz w:val="2"/>
          <w:szCs w:val="2"/>
        </w:rPr>
      </w:pPr>
      <w:r>
        <w:rPr>
          <w:b/>
          <w:noProof/>
          <w:color w:val="000000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97664" behindDoc="1" locked="0" layoutInCell="1" allowOverlap="1" wp14:anchorId="6709CDE9" wp14:editId="0CA1ED16">
                <wp:simplePos x="0" y="0"/>
                <wp:positionH relativeFrom="column">
                  <wp:posOffset>191135</wp:posOffset>
                </wp:positionH>
                <wp:positionV relativeFrom="page">
                  <wp:posOffset>4422140</wp:posOffset>
                </wp:positionV>
                <wp:extent cx="2041525" cy="378460"/>
                <wp:effectExtent l="0" t="0" r="0" b="2540"/>
                <wp:wrapNone/>
                <wp:docPr id="35" name="Text Box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1525" cy="37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769BCF" w14:textId="77777777" w:rsidR="000F5A66" w:rsidRPr="00085D07" w:rsidRDefault="000F5A66" w:rsidP="00BA23B5">
                            <w:pPr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9CDE9" id="Text Box 145" o:spid="_x0000_s1033" type="#_x0000_t202" style="position:absolute;left:0;text-align:left;margin-left:15.05pt;margin-top:348.2pt;width:160.75pt;height:29.8pt;z-index:-251618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" strokecolor="white [3212]">
                <v:textbox inset="0,0,0,0">
                  <w:txbxContent>
                    <w:p w14:paraId="32769BCF" w14:textId="77777777" w:rsidR="000F5A66" w:rsidRPr="00085D07" w:rsidRDefault="000F5A66" w:rsidP="00BA23B5">
                      <w:pPr>
                        <w:rPr>
                          <w:b/>
                          <w:sz w:val="22"/>
                          <w:szCs w:val="22"/>
                          <w:lang w:val="en-PH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0BA45FFE" w14:textId="77777777" w:rsidR="00BA23B5" w:rsidRDefault="005A58EC" w:rsidP="00E3759D">
      <w:pPr>
        <w:ind w:left="360" w:right="274"/>
        <w:rPr>
          <w:b/>
          <w:color w:val="000000"/>
          <w:sz w:val="2"/>
          <w:szCs w:val="2"/>
        </w:rPr>
      </w:pPr>
      <w:r>
        <w:rPr>
          <w:b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689472" behindDoc="0" locked="0" layoutInCell="0" allowOverlap="1" wp14:anchorId="0D08EBF1" wp14:editId="2A503F9D">
                <wp:simplePos x="0" y="0"/>
                <wp:positionH relativeFrom="column">
                  <wp:posOffset>5917565</wp:posOffset>
                </wp:positionH>
                <wp:positionV relativeFrom="paragraph">
                  <wp:posOffset>634</wp:posOffset>
                </wp:positionV>
                <wp:extent cx="685800" cy="0"/>
                <wp:effectExtent l="0" t="0" r="0" b="0"/>
                <wp:wrapNone/>
                <wp:docPr id="37" name="AutoShap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F2A453" id="AutoShape 137" o:spid="_x0000_s1026" type="#_x0000_t32" style="position:absolute;margin-left:465.95pt;margin-top:.05pt;width:54pt;height:0;z-index:2516894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" o:allowincell="f"/>
            </w:pict>
          </mc:Fallback>
        </mc:AlternateContent>
      </w:r>
      <w:r>
        <w:rPr>
          <w:b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688448" behindDoc="0" locked="0" layoutInCell="0" allowOverlap="1" wp14:anchorId="63A53350" wp14:editId="53AE76A1">
                <wp:simplePos x="0" y="0"/>
                <wp:positionH relativeFrom="column">
                  <wp:posOffset>2695575</wp:posOffset>
                </wp:positionH>
                <wp:positionV relativeFrom="paragraph">
                  <wp:posOffset>634</wp:posOffset>
                </wp:positionV>
                <wp:extent cx="2926080" cy="0"/>
                <wp:effectExtent l="0" t="0" r="0" b="0"/>
                <wp:wrapNone/>
                <wp:docPr id="36" name="AutoShap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260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3320B" id="AutoShape 136" o:spid="_x0000_s1026" type="#_x0000_t32" style="position:absolute;margin-left:212.25pt;margin-top:.05pt;width:230.4pt;height:0;z-index:2516884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rupIAIAAD4EAAAOAAAAZHJzL2Uyb0RvYy54bWysU82O2jAQvlfqO1i+Q342U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" o:allowincell="f"/>
            </w:pict>
          </mc:Fallback>
        </mc:AlternateContent>
      </w:r>
    </w:p>
    <w:p w14:paraId="3C0348EC" w14:textId="453866ED" w:rsidR="00BA23B5" w:rsidRDefault="00BA23B5" w:rsidP="00E3759D">
      <w:pPr>
        <w:ind w:left="360" w:right="274"/>
        <w:rPr>
          <w:b/>
          <w:color w:val="000000"/>
          <w:sz w:val="2"/>
          <w:szCs w:val="2"/>
        </w:rPr>
      </w:pPr>
    </w:p>
    <w:p w14:paraId="651161AB" w14:textId="77777777" w:rsidR="00BA23B5" w:rsidRDefault="00BA23B5" w:rsidP="00E3759D">
      <w:pPr>
        <w:ind w:left="360" w:right="274"/>
        <w:rPr>
          <w:b/>
          <w:color w:val="000000"/>
          <w:sz w:val="2"/>
          <w:szCs w:val="2"/>
        </w:rPr>
      </w:pPr>
    </w:p>
    <w:p w14:paraId="66DCD873" w14:textId="77777777" w:rsidR="00BA23B5" w:rsidRDefault="00BA23B5" w:rsidP="00E3759D">
      <w:pPr>
        <w:ind w:left="360" w:right="274"/>
        <w:rPr>
          <w:b/>
          <w:color w:val="000000"/>
          <w:sz w:val="2"/>
          <w:szCs w:val="2"/>
        </w:rPr>
      </w:pPr>
    </w:p>
    <w:p w14:paraId="4168B33B" w14:textId="77777777" w:rsidR="00C73F77" w:rsidRDefault="00C73F77" w:rsidP="00E3759D">
      <w:pPr>
        <w:ind w:left="360" w:right="274"/>
        <w:rPr>
          <w:b/>
          <w:color w:val="000000"/>
          <w:sz w:val="22"/>
          <w:szCs w:val="22"/>
        </w:rPr>
      </w:pPr>
    </w:p>
    <w:p w14:paraId="68B0B726" w14:textId="186C3841" w:rsidR="00C73F77" w:rsidRPr="00BA23B5" w:rsidRDefault="005A58EC" w:rsidP="00BA23B5">
      <w:pPr>
        <w:ind w:left="360" w:right="274"/>
        <w:jc w:val="center"/>
      </w:pPr>
      <w:r>
        <w:rPr>
          <w:b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691520" behindDoc="0" locked="0" layoutInCell="0" allowOverlap="1" wp14:anchorId="2BB5EC07" wp14:editId="3E487F39">
                <wp:simplePos x="0" y="0"/>
                <wp:positionH relativeFrom="column">
                  <wp:posOffset>2711450</wp:posOffset>
                </wp:positionH>
                <wp:positionV relativeFrom="paragraph">
                  <wp:posOffset>156209</wp:posOffset>
                </wp:positionV>
                <wp:extent cx="1463040" cy="0"/>
                <wp:effectExtent l="0" t="0" r="0" b="0"/>
                <wp:wrapNone/>
                <wp:docPr id="34" name="Auto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3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DBE00B" id="AutoShape 139" o:spid="_x0000_s1026" type="#_x0000_t32" style="position:absolute;margin-left:213.5pt;margin-top:12.3pt;width:115.2pt;height:0;z-index:2516915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" o:allowincell="f"/>
            </w:pict>
          </mc:Fallback>
        </mc:AlternateContent>
      </w:r>
    </w:p>
    <w:p w14:paraId="5E6F090A" w14:textId="211DCEAC" w:rsidR="00C73F77" w:rsidRDefault="005A58EC" w:rsidP="00E3759D">
      <w:pPr>
        <w:ind w:left="360" w:right="274"/>
        <w:rPr>
          <w:b/>
          <w:color w:val="000000"/>
          <w:sz w:val="22"/>
          <w:szCs w:val="22"/>
        </w:rPr>
      </w:pPr>
      <w:r>
        <w:rPr>
          <w:b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690496" behindDoc="0" locked="0" layoutInCell="0" allowOverlap="1" wp14:anchorId="309886BA" wp14:editId="66756AB4">
                <wp:simplePos x="0" y="0"/>
                <wp:positionH relativeFrom="column">
                  <wp:posOffset>256540</wp:posOffset>
                </wp:positionH>
                <wp:positionV relativeFrom="paragraph">
                  <wp:posOffset>3174</wp:posOffset>
                </wp:positionV>
                <wp:extent cx="2103120" cy="0"/>
                <wp:effectExtent l="0" t="0" r="0" b="0"/>
                <wp:wrapNone/>
                <wp:docPr id="33" name="Auto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3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27380" id="AutoShape 138" o:spid="_x0000_s1026" type="#_x0000_t32" style="position:absolute;margin-left:20.2pt;margin-top:.25pt;width:165.6pt;height:0;z-index:2516904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" o:allowincell="f"/>
            </w:pict>
          </mc:Fallback>
        </mc:AlternateContent>
      </w:r>
      <w:r>
        <w:rPr>
          <w:b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692544" behindDoc="0" locked="0" layoutInCell="0" allowOverlap="1" wp14:anchorId="418B7320" wp14:editId="1DCC7682">
                <wp:simplePos x="0" y="0"/>
                <wp:positionH relativeFrom="column">
                  <wp:posOffset>5585460</wp:posOffset>
                </wp:positionH>
                <wp:positionV relativeFrom="paragraph">
                  <wp:posOffset>12064</wp:posOffset>
                </wp:positionV>
                <wp:extent cx="1005840" cy="0"/>
                <wp:effectExtent l="0" t="0" r="0" b="0"/>
                <wp:wrapNone/>
                <wp:docPr id="32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5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14A086" id="AutoShape 140" o:spid="_x0000_s1026" type="#_x0000_t32" style="position:absolute;margin-left:439.8pt;margin-top:.95pt;width:79.2pt;height:0;z-index:2516925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vRRIAIAAD4EAAAOAAAAZHJzL2Uyb0RvYy54bWysU82O2yAQvlfqOyDuie2sky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" o:allowincell="f"/>
            </w:pict>
          </mc:Fallback>
        </mc:AlternateContent>
      </w:r>
    </w:p>
    <w:p w14:paraId="64BAB579" w14:textId="77777777" w:rsidR="00C73F77" w:rsidRPr="00104432" w:rsidRDefault="005A58EC" w:rsidP="00643D84">
      <w:pPr>
        <w:ind w:left="540" w:right="274" w:hanging="180"/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95616" behindDoc="0" locked="0" layoutInCell="0" allowOverlap="1" wp14:anchorId="47EB1193" wp14:editId="200DFEA9">
                <wp:simplePos x="0" y="0"/>
                <wp:positionH relativeFrom="column">
                  <wp:posOffset>551180</wp:posOffset>
                </wp:positionH>
                <wp:positionV relativeFrom="paragraph">
                  <wp:posOffset>143509</wp:posOffset>
                </wp:positionV>
                <wp:extent cx="457200" cy="0"/>
                <wp:effectExtent l="0" t="0" r="0" b="0"/>
                <wp:wrapNone/>
                <wp:docPr id="31" name="AutoShap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69782" id="AutoShape 143" o:spid="_x0000_s1026" type="#_x0000_t32" style="position:absolute;margin-left:43.4pt;margin-top:11.3pt;width:36pt;height:0;z-index:2516956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" o:allowincell="f"/>
            </w:pict>
          </mc:Fallback>
        </mc:AlternateContent>
      </w:r>
    </w:p>
    <w:p w14:paraId="69D0D1EC" w14:textId="77777777" w:rsidR="00EB1989" w:rsidRDefault="00EB1989" w:rsidP="00EE2111">
      <w:pPr>
        <w:ind w:left="360" w:right="274"/>
        <w:rPr>
          <w:b/>
          <w:color w:val="000000"/>
          <w:sz w:val="22"/>
          <w:szCs w:val="22"/>
        </w:rPr>
      </w:pPr>
    </w:p>
    <w:p w14:paraId="0B124B51" w14:textId="77777777" w:rsidR="00EB1989" w:rsidRDefault="00EB1989" w:rsidP="00EE2111">
      <w:pPr>
        <w:ind w:left="360" w:right="274"/>
        <w:rPr>
          <w:b/>
          <w:color w:val="000000"/>
          <w:sz w:val="22"/>
          <w:szCs w:val="22"/>
        </w:rPr>
      </w:pPr>
    </w:p>
    <w:p w14:paraId="57E00A36" w14:textId="77777777" w:rsidR="00B508FA" w:rsidRPr="00EE0DB5" w:rsidRDefault="00072CE6" w:rsidP="00072CE6">
      <w:pPr>
        <w:ind w:left="720" w:right="274"/>
        <w:rPr>
          <w:b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</w:t>
      </w:r>
      <w:r w:rsidR="00EB1989">
        <w:rPr>
          <w:b/>
          <w:color w:val="000000"/>
          <w:sz w:val="22"/>
          <w:szCs w:val="22"/>
        </w:rPr>
        <w:t xml:space="preserve">This appointment </w:t>
      </w:r>
      <w:r w:rsidR="007A6AD2" w:rsidRPr="007A6AD2">
        <w:rPr>
          <w:b/>
          <w:color w:val="000000"/>
          <w:sz w:val="22"/>
          <w:szCs w:val="22"/>
        </w:rPr>
        <w:t xml:space="preserve">shall take effect </w:t>
      </w:r>
      <w:r w:rsidR="00CB5E07">
        <w:rPr>
          <w:b/>
          <w:sz w:val="22"/>
          <w:szCs w:val="22"/>
        </w:rPr>
        <w:t>on</w:t>
      </w:r>
      <w:r w:rsidR="00D247C5" w:rsidRPr="00EE0DB5">
        <w:rPr>
          <w:b/>
          <w:sz w:val="22"/>
          <w:szCs w:val="22"/>
        </w:rPr>
        <w:t xml:space="preserve"> the date of signing </w:t>
      </w:r>
      <w:r w:rsidR="00CB5E07">
        <w:rPr>
          <w:b/>
          <w:sz w:val="22"/>
          <w:szCs w:val="22"/>
        </w:rPr>
        <w:t>by the appointing officer</w:t>
      </w:r>
      <w:r w:rsidR="00C30703">
        <w:rPr>
          <w:b/>
          <w:sz w:val="22"/>
          <w:szCs w:val="22"/>
        </w:rPr>
        <w:t>/</w:t>
      </w:r>
      <w:r w:rsidR="00DA5669">
        <w:rPr>
          <w:b/>
          <w:sz w:val="22"/>
          <w:szCs w:val="22"/>
        </w:rPr>
        <w:t>authority</w:t>
      </w:r>
      <w:r w:rsidR="007A6AD2" w:rsidRPr="00EE0DB5">
        <w:rPr>
          <w:b/>
          <w:sz w:val="22"/>
          <w:szCs w:val="22"/>
        </w:rPr>
        <w:t>.</w:t>
      </w:r>
      <w:r w:rsidR="00B508FA" w:rsidRPr="00EE0DB5">
        <w:rPr>
          <w:b/>
          <w:sz w:val="22"/>
          <w:szCs w:val="22"/>
        </w:rPr>
        <w:t xml:space="preserve">            </w:t>
      </w:r>
    </w:p>
    <w:p w14:paraId="48F4A4C4" w14:textId="77777777" w:rsidR="00B508FA" w:rsidRPr="00EE0DB5" w:rsidRDefault="00B508FA" w:rsidP="00E3759D">
      <w:pPr>
        <w:ind w:left="360" w:right="274"/>
        <w:rPr>
          <w:b/>
        </w:rPr>
      </w:pPr>
    </w:p>
    <w:p w14:paraId="6C61C34D" w14:textId="77777777" w:rsidR="00B508FA" w:rsidRPr="00EE0DB5" w:rsidRDefault="00B508FA" w:rsidP="00E3759D">
      <w:pPr>
        <w:ind w:left="360" w:right="274"/>
        <w:rPr>
          <w:b/>
          <w:sz w:val="22"/>
          <w:szCs w:val="22"/>
        </w:rPr>
      </w:pPr>
    </w:p>
    <w:p w14:paraId="7D8E417A" w14:textId="77777777" w:rsidR="00B508FA" w:rsidRPr="00EE0DB5" w:rsidRDefault="00B508FA" w:rsidP="00E3759D">
      <w:pPr>
        <w:ind w:left="360" w:right="274"/>
        <w:rPr>
          <w:b/>
          <w:sz w:val="22"/>
          <w:szCs w:val="22"/>
        </w:rPr>
      </w:pPr>
      <w:r w:rsidRPr="00EE0DB5">
        <w:rPr>
          <w:b/>
          <w:sz w:val="22"/>
          <w:szCs w:val="22"/>
        </w:rPr>
        <w:t xml:space="preserve">                                                                    </w:t>
      </w:r>
      <w:r w:rsidR="00D632D4" w:rsidRPr="00EE0DB5">
        <w:rPr>
          <w:b/>
          <w:sz w:val="22"/>
          <w:szCs w:val="22"/>
        </w:rPr>
        <w:t xml:space="preserve"> </w:t>
      </w:r>
      <w:r w:rsidR="00464745" w:rsidRPr="00EE0DB5">
        <w:rPr>
          <w:b/>
          <w:sz w:val="22"/>
          <w:szCs w:val="22"/>
        </w:rPr>
        <w:t xml:space="preserve">                              </w:t>
      </w:r>
      <w:r w:rsidR="003E754E" w:rsidRPr="00EE0DB5">
        <w:rPr>
          <w:b/>
          <w:sz w:val="22"/>
          <w:szCs w:val="22"/>
        </w:rPr>
        <w:t xml:space="preserve">  </w:t>
      </w:r>
      <w:r w:rsidR="00523B21" w:rsidRPr="00EE0DB5">
        <w:rPr>
          <w:b/>
          <w:sz w:val="22"/>
          <w:szCs w:val="22"/>
        </w:rPr>
        <w:t xml:space="preserve"> </w:t>
      </w:r>
      <w:r w:rsidR="003E754E" w:rsidRPr="00EE0DB5">
        <w:rPr>
          <w:b/>
          <w:sz w:val="22"/>
          <w:szCs w:val="22"/>
        </w:rPr>
        <w:tab/>
        <w:t xml:space="preserve">      </w:t>
      </w:r>
      <w:r w:rsidR="00464745" w:rsidRPr="00EE0DB5">
        <w:rPr>
          <w:b/>
          <w:sz w:val="22"/>
          <w:szCs w:val="22"/>
        </w:rPr>
        <w:t xml:space="preserve"> </w:t>
      </w:r>
      <w:r w:rsidRPr="00EE0DB5">
        <w:rPr>
          <w:b/>
          <w:sz w:val="22"/>
          <w:szCs w:val="22"/>
        </w:rPr>
        <w:t>Very truly yours,</w:t>
      </w:r>
    </w:p>
    <w:p w14:paraId="5572E3B9" w14:textId="36122C34" w:rsidR="00B508FA" w:rsidRPr="00EE0DB5" w:rsidRDefault="00B508FA" w:rsidP="00E3759D">
      <w:pPr>
        <w:ind w:left="360" w:right="274"/>
        <w:rPr>
          <w:b/>
        </w:rPr>
      </w:pPr>
      <w:r w:rsidRPr="00EE0DB5">
        <w:rPr>
          <w:b/>
        </w:rPr>
        <w:tab/>
      </w:r>
      <w:r w:rsidRPr="00EE0DB5">
        <w:rPr>
          <w:b/>
        </w:rPr>
        <w:tab/>
      </w:r>
      <w:r w:rsidRPr="00EE0DB5">
        <w:rPr>
          <w:b/>
        </w:rPr>
        <w:tab/>
      </w:r>
    </w:p>
    <w:p w14:paraId="33971A88" w14:textId="0A50F75D" w:rsidR="00B508FA" w:rsidRPr="00EE0DB5" w:rsidRDefault="00B508FA" w:rsidP="00E3759D">
      <w:pPr>
        <w:ind w:left="360" w:right="274"/>
        <w:rPr>
          <w:b/>
        </w:rPr>
      </w:pPr>
    </w:p>
    <w:p w14:paraId="46E1A394" w14:textId="5F2E6CF2" w:rsidR="00B508FA" w:rsidRDefault="001A295E">
      <w:pPr>
        <w:ind w:left="90"/>
        <w:rPr>
          <w:b/>
          <w:color w:val="000000"/>
        </w:rPr>
      </w:pPr>
      <w:r>
        <w:rPr>
          <w:b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731456" behindDoc="0" locked="0" layoutInCell="1" allowOverlap="1" wp14:anchorId="53EF4D18" wp14:editId="5DBA190C">
                <wp:simplePos x="0" y="0"/>
                <wp:positionH relativeFrom="column">
                  <wp:posOffset>4210685</wp:posOffset>
                </wp:positionH>
                <wp:positionV relativeFrom="page">
                  <wp:posOffset>6135370</wp:posOffset>
                </wp:positionV>
                <wp:extent cx="2319020" cy="238125"/>
                <wp:effectExtent l="0" t="0" r="5080" b="9525"/>
                <wp:wrapNone/>
                <wp:docPr id="30" name="Text Box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9020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8D53FA" w14:textId="77777777" w:rsidR="000F5A66" w:rsidRPr="00D42161" w:rsidRDefault="000F5A66" w:rsidP="00D42161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</w:pPr>
                            <w:r w:rsidRPr="00D42161"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  <w:t>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F4D18" id="Text Box 187" o:spid="_x0000_s1034" type="#_x0000_t202" style="position:absolute;left:0;text-align:left;margin-left:331.55pt;margin-top:483.1pt;width:182.6pt;height:18.75pt;z-index:251731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" strokecolor="white [3212]">
                <v:fill opacity="0"/>
                <v:textbox inset="0,0,0,0">
                  <w:txbxContent>
                    <w:p w14:paraId="508D53FA" w14:textId="77777777" w:rsidR="000F5A66" w:rsidRPr="00D42161" w:rsidRDefault="000F5A66" w:rsidP="00D42161">
                      <w:pPr>
                        <w:jc w:val="center"/>
                        <w:rPr>
                          <w:b/>
                          <w:sz w:val="22"/>
                          <w:szCs w:val="22"/>
                          <w:lang w:val="en-PH"/>
                        </w:rPr>
                      </w:pPr>
                      <w:r w:rsidRPr="00D42161">
                        <w:rPr>
                          <w:b/>
                          <w:sz w:val="22"/>
                          <w:szCs w:val="22"/>
                          <w:lang w:val="en-PH"/>
                        </w:rPr>
                        <w:t>__________________________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594D4C3E" w14:textId="1526758A" w:rsidR="00B508FA" w:rsidRPr="00072CE6" w:rsidRDefault="00072CE6" w:rsidP="00072CE6">
      <w:pPr>
        <w:ind w:left="90"/>
        <w:jc w:val="center"/>
        <w:rPr>
          <w:b/>
          <w:color w:val="000000"/>
        </w:rPr>
      </w:pPr>
      <w:r>
        <w:rPr>
          <w:b/>
          <w:color w:val="000000"/>
          <w:sz w:val="28"/>
        </w:rPr>
        <w:t xml:space="preserve">                                                                                    </w:t>
      </w:r>
      <w:r w:rsidR="00B508FA">
        <w:rPr>
          <w:b/>
          <w:color w:val="000000"/>
          <w:sz w:val="28"/>
        </w:rPr>
        <w:t xml:space="preserve"> </w:t>
      </w:r>
    </w:p>
    <w:p w14:paraId="0572BA72" w14:textId="65E5549D" w:rsidR="00B508FA" w:rsidRPr="0030524D" w:rsidRDefault="00B508FA">
      <w:pPr>
        <w:ind w:left="90"/>
        <w:rPr>
          <w:b/>
          <w:color w:val="000000"/>
          <w:sz w:val="22"/>
          <w:szCs w:val="22"/>
        </w:rPr>
      </w:pPr>
      <w:r>
        <w:rPr>
          <w:b/>
          <w:color w:val="000000"/>
        </w:rPr>
        <w:t xml:space="preserve">                                                                                                                    </w:t>
      </w:r>
      <w:r w:rsidR="00072CE6">
        <w:rPr>
          <w:b/>
          <w:color w:val="000000"/>
        </w:rPr>
        <w:t xml:space="preserve">                       </w:t>
      </w:r>
      <w:r w:rsidR="00285F92">
        <w:rPr>
          <w:b/>
          <w:color w:val="000000"/>
          <w:sz w:val="22"/>
          <w:szCs w:val="22"/>
        </w:rPr>
        <w:t>Appointing Officer</w:t>
      </w:r>
      <w:r w:rsidR="00FC26FE">
        <w:rPr>
          <w:b/>
          <w:color w:val="000000"/>
          <w:sz w:val="22"/>
          <w:szCs w:val="22"/>
        </w:rPr>
        <w:t>/Authority</w:t>
      </w:r>
    </w:p>
    <w:p w14:paraId="1D676BAD" w14:textId="29E0F3FD" w:rsidR="00B508FA" w:rsidRPr="0030524D" w:rsidRDefault="00B508FA">
      <w:pPr>
        <w:ind w:left="90"/>
        <w:rPr>
          <w:b/>
          <w:color w:val="000000"/>
        </w:rPr>
      </w:pP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                                    </w:t>
      </w:r>
      <w:r w:rsidR="0030524D">
        <w:rPr>
          <w:b/>
          <w:color w:val="000000"/>
        </w:rPr>
        <w:t xml:space="preserve">   </w:t>
      </w:r>
    </w:p>
    <w:p w14:paraId="239A9188" w14:textId="35FD00DC" w:rsidR="00B508FA" w:rsidRDefault="001A295E">
      <w:pPr>
        <w:ind w:left="90"/>
        <w:rPr>
          <w:b/>
          <w:color w:val="000000"/>
        </w:rPr>
      </w:pPr>
      <w:r>
        <w:rPr>
          <w:b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732480" behindDoc="0" locked="0" layoutInCell="1" allowOverlap="1" wp14:anchorId="68ACC8A2" wp14:editId="6649691A">
                <wp:simplePos x="0" y="0"/>
                <wp:positionH relativeFrom="column">
                  <wp:posOffset>4291330</wp:posOffset>
                </wp:positionH>
                <wp:positionV relativeFrom="page">
                  <wp:posOffset>6724650</wp:posOffset>
                </wp:positionV>
                <wp:extent cx="2132330" cy="219075"/>
                <wp:effectExtent l="0" t="0" r="20320" b="28575"/>
                <wp:wrapNone/>
                <wp:docPr id="29" name="Text Box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2330" cy="2190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813DEC" w14:textId="77777777" w:rsidR="000F5A66" w:rsidRPr="00D42161" w:rsidRDefault="000F5A66" w:rsidP="00D42161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  <w:t>______________</w:t>
                            </w:r>
                            <w:r w:rsidRPr="00D42161"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  <w:t>_____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CC8A2" id="Text Box 188" o:spid="_x0000_s1035" type="#_x0000_t202" style="position:absolute;left:0;text-align:left;margin-left:337.9pt;margin-top:529.5pt;width:167.9pt;height:17.25pt;z-index:251732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" strokecolor="white [3212]">
                <v:fill opacity="0"/>
                <v:textbox inset="0,0,0,0">
                  <w:txbxContent>
                    <w:p w14:paraId="79813DEC" w14:textId="77777777" w:rsidR="000F5A66" w:rsidRPr="00D42161" w:rsidRDefault="000F5A66" w:rsidP="00D42161">
                      <w:pPr>
                        <w:jc w:val="center"/>
                        <w:rPr>
                          <w:b/>
                          <w:sz w:val="22"/>
                          <w:szCs w:val="22"/>
                          <w:lang w:val="en-PH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lang w:val="en-PH"/>
                        </w:rPr>
                        <w:t>______________</w:t>
                      </w:r>
                      <w:r w:rsidRPr="00D42161">
                        <w:rPr>
                          <w:b/>
                          <w:sz w:val="22"/>
                          <w:szCs w:val="22"/>
                          <w:lang w:val="en-PH"/>
                        </w:rPr>
                        <w:t>_____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BCDE565" w14:textId="6A903E18" w:rsidR="00B508FA" w:rsidRDefault="00E624CC" w:rsidP="00E624CC">
      <w:pPr>
        <w:ind w:left="90"/>
        <w:jc w:val="center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                                                        </w:t>
      </w:r>
    </w:p>
    <w:p w14:paraId="24E64F7A" w14:textId="4B42C1A6" w:rsidR="00D42161" w:rsidRDefault="00B508FA" w:rsidP="00D42161">
      <w:pPr>
        <w:ind w:left="90"/>
        <w:rPr>
          <w:b/>
          <w:color w:val="000000"/>
          <w:sz w:val="22"/>
          <w:szCs w:val="22"/>
        </w:rPr>
      </w:pPr>
      <w:r>
        <w:rPr>
          <w:b/>
          <w:color w:val="000000"/>
        </w:rPr>
        <w:t xml:space="preserve">                                                                                                                                                       </w:t>
      </w:r>
      <w:r w:rsidR="00285F92">
        <w:rPr>
          <w:b/>
          <w:color w:val="000000"/>
        </w:rPr>
        <w:t xml:space="preserve">  </w:t>
      </w:r>
      <w:r w:rsidR="001D3C1B">
        <w:rPr>
          <w:b/>
          <w:color w:val="000000"/>
          <w:sz w:val="22"/>
          <w:szCs w:val="22"/>
        </w:rPr>
        <w:t>Date of</w:t>
      </w:r>
      <w:r w:rsidRPr="0030524D">
        <w:rPr>
          <w:b/>
          <w:color w:val="000000"/>
          <w:sz w:val="22"/>
          <w:szCs w:val="22"/>
        </w:rPr>
        <w:t xml:space="preserve"> </w:t>
      </w:r>
      <w:r w:rsidR="001D3C1B">
        <w:rPr>
          <w:b/>
          <w:color w:val="000000"/>
          <w:sz w:val="22"/>
          <w:szCs w:val="22"/>
        </w:rPr>
        <w:t>Signing</w:t>
      </w:r>
    </w:p>
    <w:p w14:paraId="3283B17F" w14:textId="77777777" w:rsidR="00D42161" w:rsidRDefault="00D42161">
      <w:pPr>
        <w:ind w:left="90"/>
        <w:rPr>
          <w:b/>
          <w:color w:val="000000"/>
          <w:sz w:val="4"/>
          <w:szCs w:val="4"/>
        </w:rPr>
      </w:pPr>
    </w:p>
    <w:p w14:paraId="013D1521" w14:textId="77777777" w:rsidR="00B508FA" w:rsidRDefault="00B508FA">
      <w:pPr>
        <w:ind w:left="90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                                                                        </w:t>
      </w:r>
      <w:r w:rsidR="001D3C1B">
        <w:rPr>
          <w:b/>
          <w:color w:val="000000"/>
        </w:rPr>
        <w:t xml:space="preserve">                 </w:t>
      </w:r>
    </w:p>
    <w:p w14:paraId="1F604B1D" w14:textId="77777777" w:rsidR="00B508FA" w:rsidRDefault="00B508FA">
      <w:pPr>
        <w:ind w:left="90"/>
        <w:rPr>
          <w:b/>
          <w:color w:val="000000"/>
          <w:sz w:val="4"/>
          <w:szCs w:val="4"/>
        </w:rPr>
      </w:pPr>
      <w:r>
        <w:rPr>
          <w:b/>
          <w:color w:val="000000"/>
        </w:rPr>
        <w:t xml:space="preserve">          </w:t>
      </w:r>
    </w:p>
    <w:p w14:paraId="4C2E4CE3" w14:textId="77777777" w:rsidR="00D42161" w:rsidRDefault="00D42161">
      <w:pPr>
        <w:ind w:left="90"/>
        <w:rPr>
          <w:b/>
          <w:color w:val="000000"/>
          <w:sz w:val="4"/>
          <w:szCs w:val="4"/>
        </w:rPr>
      </w:pPr>
    </w:p>
    <w:p w14:paraId="27486C08" w14:textId="77777777" w:rsidR="00D42161" w:rsidRDefault="00D42161">
      <w:pPr>
        <w:ind w:left="90"/>
        <w:rPr>
          <w:b/>
          <w:color w:val="000000"/>
          <w:sz w:val="4"/>
          <w:szCs w:val="4"/>
        </w:rPr>
      </w:pPr>
    </w:p>
    <w:p w14:paraId="20653CAF" w14:textId="77777777" w:rsidR="00D42161" w:rsidRDefault="00D42161">
      <w:pPr>
        <w:ind w:left="90"/>
        <w:rPr>
          <w:b/>
          <w:color w:val="000000"/>
          <w:sz w:val="4"/>
          <w:szCs w:val="4"/>
        </w:rPr>
      </w:pPr>
    </w:p>
    <w:p w14:paraId="66D5CDE1" w14:textId="77777777" w:rsidR="00D42161" w:rsidRDefault="00D42161">
      <w:pPr>
        <w:ind w:left="90"/>
        <w:rPr>
          <w:b/>
          <w:color w:val="000000"/>
          <w:sz w:val="4"/>
          <w:szCs w:val="4"/>
        </w:rPr>
      </w:pPr>
    </w:p>
    <w:p w14:paraId="33481571" w14:textId="77777777" w:rsidR="00D42161" w:rsidRPr="00D42161" w:rsidRDefault="00D42161">
      <w:pPr>
        <w:ind w:left="90"/>
        <w:rPr>
          <w:b/>
          <w:color w:val="000000"/>
          <w:sz w:val="4"/>
          <w:szCs w:val="4"/>
        </w:rPr>
      </w:pPr>
    </w:p>
    <w:p w14:paraId="6F6B6EAF" w14:textId="77777777" w:rsidR="00B508FA" w:rsidRDefault="00B508FA">
      <w:pPr>
        <w:ind w:left="90"/>
        <w:rPr>
          <w:b/>
          <w:color w:val="000000"/>
        </w:rPr>
      </w:pPr>
    </w:p>
    <w:p w14:paraId="0782193A" w14:textId="15326D94" w:rsidR="00C80EF2" w:rsidRDefault="008B171A">
      <w:pPr>
        <w:ind w:left="90"/>
        <w:rPr>
          <w:b/>
          <w:color w:val="000000"/>
          <w:sz w:val="18"/>
        </w:rPr>
      </w:pPr>
      <w:r>
        <w:rPr>
          <w:i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75E24FDC" wp14:editId="1AC44B1C">
                <wp:simplePos x="0" y="0"/>
                <wp:positionH relativeFrom="margin">
                  <wp:posOffset>59690</wp:posOffset>
                </wp:positionH>
                <wp:positionV relativeFrom="paragraph">
                  <wp:posOffset>5715</wp:posOffset>
                </wp:positionV>
                <wp:extent cx="6686550" cy="3114675"/>
                <wp:effectExtent l="0" t="0" r="19050" b="28575"/>
                <wp:wrapNone/>
                <wp:docPr id="28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0" cy="311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1DD8E1" id="Rectangle 112" o:spid="_x0000_s1026" style="position:absolute;margin-left:4.7pt;margin-top:.45pt;width:526.5pt;height:245.25pt;z-index:-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" strokeweight="1pt">
                <w10:wrap anchorx="margin"/>
              </v:rect>
            </w:pict>
          </mc:Fallback>
        </mc:AlternateContent>
      </w:r>
      <w:r w:rsidR="005A58E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360" behindDoc="0" locked="0" layoutInCell="0" allowOverlap="1" wp14:anchorId="61BFFA8F" wp14:editId="60DC6ADA">
                <wp:simplePos x="0" y="0"/>
                <wp:positionH relativeFrom="column">
                  <wp:posOffset>969010</wp:posOffset>
                </wp:positionH>
                <wp:positionV relativeFrom="paragraph">
                  <wp:posOffset>9458325</wp:posOffset>
                </wp:positionV>
                <wp:extent cx="1691640" cy="1620520"/>
                <wp:effectExtent l="19050" t="19050" r="3810" b="17780"/>
                <wp:wrapNone/>
                <wp:docPr id="27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1640" cy="1620520"/>
                        </a:xfrm>
                        <a:prstGeom prst="star16">
                          <a:avLst>
                            <a:gd name="adj" fmla="val 37500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F04F81" w14:textId="77777777" w:rsidR="000F5A66" w:rsidRDefault="000F5A66" w:rsidP="00A451E6"/>
                          <w:p w14:paraId="7026F807" w14:textId="77777777" w:rsidR="000F5A66" w:rsidRDefault="000F5A66" w:rsidP="00A451E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206219A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6043CA90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23BEEA4E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6E2F6CB4" w14:textId="77777777" w:rsidR="000F5A66" w:rsidRDefault="000F5A66" w:rsidP="00A451E6">
                            <w:pPr>
                              <w:jc w:val="center"/>
                              <w:rPr>
                                <w:i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DRY SEAL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BFFA8F"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  <v:stroke joinstyle="miter"/>
                <v:formulas>
                  <v:f eqn="sum 10800 0 #0"/>
                  <v:f eqn="prod @0 32138 32768"/>
                  <v:f eqn="prod @0 6393 32768"/>
                  <v:f eqn="prod @0 27246 32768"/>
                  <v:f eqn="prod @0 18205 32768"/>
                  <v:f eqn="sum @1 10800 0"/>
                  <v:f eqn="sum @2 10800 0"/>
                  <v:f eqn="sum @3 10800 0"/>
                  <v:f eqn="sum @4 10800 0"/>
                  <v:f eqn="sum 10800 0 @1"/>
                  <v:f eqn="sum 10800 0 @2"/>
                  <v:f eqn="sum 10800 0 @3"/>
                  <v:f eqn="sum 10800 0 @4"/>
                  <v:f eqn="prod @0 23170 32768"/>
                  <v:f eqn="sum @13 10800 0"/>
                  <v:f eqn="sum 10800 0 @13"/>
                </v:formulas>
                <v:path gradientshapeok="t" o:connecttype="rect" textboxrect="@15,@15,@14,@14"/>
                <v:handles>
                  <v:h position="#0,center" xrange="0,10800"/>
                </v:handles>
              </v:shapetype>
              <v:shape id="AutoShape 178" o:spid="_x0000_s1036" type="#_x0000_t59" style="position:absolute;left:0;text-align:left;margin-left:76.3pt;margin-top:744.75pt;width:133.2pt;height:127.6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" o:allowincell="f" fillcolor="#f2f2f2 [3052]" strokecolor="white [3212]" strokeweight="1pt">
                <v:textbox>
                  <w:txbxContent>
                    <w:p w14:paraId="7AF04F81" w14:textId="77777777" w:rsidR="000F5A66" w:rsidRDefault="000F5A66" w:rsidP="00A451E6"/>
                    <w:p w14:paraId="7026F807" w14:textId="77777777" w:rsidR="000F5A66" w:rsidRDefault="000F5A66" w:rsidP="00A451E6">
                      <w:pPr>
                        <w:rPr>
                          <w:sz w:val="10"/>
                          <w:szCs w:val="10"/>
                        </w:rPr>
                      </w:pPr>
                    </w:p>
                    <w:p w14:paraId="2206219A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6043CA90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23BEEA4E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6E2F6CB4" w14:textId="77777777" w:rsidR="000F5A66" w:rsidRDefault="000F5A66" w:rsidP="00A451E6">
                      <w:pPr>
                        <w:jc w:val="center"/>
                        <w:rPr>
                          <w:i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color w:val="808080" w:themeColor="background1" w:themeShade="80"/>
                          <w:sz w:val="24"/>
                          <w:szCs w:val="24"/>
                        </w:rPr>
                        <w:t>DRY SEAL</w:t>
                      </w:r>
                    </w:p>
                  </w:txbxContent>
                </v:textbox>
              </v:shape>
            </w:pict>
          </mc:Fallback>
        </mc:AlternateContent>
      </w:r>
      <w:r w:rsidR="00B508FA">
        <w:rPr>
          <w:b/>
          <w:color w:val="000000"/>
          <w:sz w:val="18"/>
        </w:rPr>
        <w:t xml:space="preserve">                         </w:t>
      </w:r>
    </w:p>
    <w:p w14:paraId="250E7E0B" w14:textId="7861750E" w:rsidR="00E624CC" w:rsidRDefault="00E624CC" w:rsidP="000A0AF9">
      <w:pPr>
        <w:ind w:left="360"/>
        <w:rPr>
          <w:b/>
          <w:color w:val="000000"/>
          <w:sz w:val="22"/>
          <w:szCs w:val="22"/>
        </w:rPr>
      </w:pPr>
    </w:p>
    <w:p w14:paraId="380639C6" w14:textId="5B266365" w:rsidR="00C80EF2" w:rsidRPr="00C80EF2" w:rsidRDefault="00C80EF2" w:rsidP="000A0AF9">
      <w:pPr>
        <w:ind w:left="360"/>
        <w:rPr>
          <w:b/>
          <w:color w:val="000000"/>
          <w:sz w:val="22"/>
          <w:szCs w:val="22"/>
        </w:rPr>
      </w:pPr>
      <w:r w:rsidRPr="00C80EF2">
        <w:rPr>
          <w:b/>
          <w:color w:val="000000"/>
          <w:sz w:val="22"/>
          <w:szCs w:val="22"/>
        </w:rPr>
        <w:t>CSC A</w:t>
      </w:r>
      <w:r w:rsidR="005A58E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264" behindDoc="0" locked="0" layoutInCell="0" allowOverlap="1" wp14:anchorId="124A5FF5" wp14:editId="4A4FFB31">
                <wp:simplePos x="0" y="0"/>
                <wp:positionH relativeFrom="column">
                  <wp:posOffset>969010</wp:posOffset>
                </wp:positionH>
                <wp:positionV relativeFrom="paragraph">
                  <wp:posOffset>9458325</wp:posOffset>
                </wp:positionV>
                <wp:extent cx="1691640" cy="1620520"/>
                <wp:effectExtent l="19050" t="19050" r="3810" b="17780"/>
                <wp:wrapNone/>
                <wp:docPr id="26" name="Auto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1640" cy="1620520"/>
                        </a:xfrm>
                        <a:prstGeom prst="star16">
                          <a:avLst>
                            <a:gd name="adj" fmla="val 37500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41B46" w14:textId="77777777" w:rsidR="000F5A66" w:rsidRDefault="000F5A66" w:rsidP="00A451E6"/>
                          <w:p w14:paraId="5E874B0F" w14:textId="77777777" w:rsidR="000F5A66" w:rsidRDefault="000F5A66" w:rsidP="00A451E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575765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3CC0621B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3B808A4A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4D46029D" w14:textId="77777777" w:rsidR="000F5A66" w:rsidRDefault="000F5A66" w:rsidP="00A451E6">
                            <w:pPr>
                              <w:jc w:val="center"/>
                              <w:rPr>
                                <w:i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DRY SEAL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4A5FF5" id="AutoShape 175" o:spid="_x0000_s1037" type="#_x0000_t59" style="position:absolute;left:0;text-align:left;margin-left:76.3pt;margin-top:744.75pt;width:133.2pt;height:127.6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" o:allowincell="f" fillcolor="#f2f2f2 [3052]" strokecolor="white [3212]" strokeweight="1pt">
                <v:textbox>
                  <w:txbxContent>
                    <w:p w14:paraId="7EB41B46" w14:textId="77777777" w:rsidR="000F5A66" w:rsidRDefault="000F5A66" w:rsidP="00A451E6"/>
                    <w:p w14:paraId="5E874B0F" w14:textId="77777777" w:rsidR="000F5A66" w:rsidRDefault="000F5A66" w:rsidP="00A451E6">
                      <w:pPr>
                        <w:rPr>
                          <w:sz w:val="10"/>
                          <w:szCs w:val="10"/>
                        </w:rPr>
                      </w:pPr>
                    </w:p>
                    <w:p w14:paraId="07575765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3CC0621B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3B808A4A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4D46029D" w14:textId="77777777" w:rsidR="000F5A66" w:rsidRDefault="000F5A66" w:rsidP="00A451E6">
                      <w:pPr>
                        <w:jc w:val="center"/>
                        <w:rPr>
                          <w:i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color w:val="808080" w:themeColor="background1" w:themeShade="80"/>
                          <w:sz w:val="24"/>
                          <w:szCs w:val="24"/>
                        </w:rPr>
                        <w:t>DRY SEAL</w:t>
                      </w:r>
                    </w:p>
                  </w:txbxContent>
                </v:textbox>
              </v:shape>
            </w:pict>
          </mc:Fallback>
        </mc:AlternateContent>
      </w:r>
      <w:r w:rsidRPr="00C80EF2">
        <w:rPr>
          <w:b/>
          <w:color w:val="000000"/>
          <w:sz w:val="22"/>
          <w:szCs w:val="22"/>
        </w:rPr>
        <w:t>CTION</w:t>
      </w:r>
      <w:r w:rsidR="00BD1CB7">
        <w:rPr>
          <w:b/>
          <w:color w:val="000000"/>
          <w:sz w:val="22"/>
          <w:szCs w:val="22"/>
        </w:rPr>
        <w:t>:</w:t>
      </w:r>
    </w:p>
    <w:p w14:paraId="61E3293C" w14:textId="73FAA686" w:rsidR="00C80EF2" w:rsidRDefault="00C80EF2">
      <w:pPr>
        <w:ind w:left="90"/>
        <w:rPr>
          <w:b/>
          <w:color w:val="000000"/>
          <w:sz w:val="18"/>
        </w:rPr>
      </w:pPr>
    </w:p>
    <w:p w14:paraId="62B1C780" w14:textId="4D5C174D" w:rsidR="00E624CC" w:rsidRDefault="00E624CC">
      <w:pPr>
        <w:ind w:left="90"/>
        <w:rPr>
          <w:b/>
          <w:color w:val="000000"/>
          <w:sz w:val="18"/>
        </w:rPr>
      </w:pPr>
    </w:p>
    <w:p w14:paraId="593F5822" w14:textId="4096476B" w:rsidR="00C80EF2" w:rsidRDefault="00C80EF2">
      <w:pPr>
        <w:ind w:left="90"/>
        <w:rPr>
          <w:b/>
          <w:color w:val="000000"/>
          <w:sz w:val="18"/>
        </w:rPr>
      </w:pPr>
    </w:p>
    <w:p w14:paraId="6E24F9FF" w14:textId="2196B39D" w:rsidR="00C80EF2" w:rsidRDefault="00C80EF2">
      <w:pPr>
        <w:ind w:left="90"/>
        <w:rPr>
          <w:b/>
          <w:color w:val="000000"/>
          <w:sz w:val="18"/>
        </w:rPr>
      </w:pPr>
    </w:p>
    <w:p w14:paraId="1B97B030" w14:textId="3739DBA7" w:rsidR="00C80EF2" w:rsidRDefault="007C4F03">
      <w:pPr>
        <w:ind w:left="90"/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384" behindDoc="1" locked="0" layoutInCell="0" allowOverlap="1" wp14:anchorId="796461B0" wp14:editId="78BAFC40">
                <wp:simplePos x="0" y="0"/>
                <wp:positionH relativeFrom="column">
                  <wp:posOffset>564515</wp:posOffset>
                </wp:positionH>
                <wp:positionV relativeFrom="paragraph">
                  <wp:posOffset>46355</wp:posOffset>
                </wp:positionV>
                <wp:extent cx="1513840" cy="1426210"/>
                <wp:effectExtent l="19050" t="19050" r="10160" b="40640"/>
                <wp:wrapNone/>
                <wp:docPr id="25" name="Auto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3840" cy="1426210"/>
                        </a:xfrm>
                        <a:prstGeom prst="star16">
                          <a:avLst>
                            <a:gd name="adj" fmla="val 37500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8FE6A3" w14:textId="77777777" w:rsidR="000F5A66" w:rsidRPr="00A451E6" w:rsidRDefault="000F5A66">
                            <w:pPr>
                              <w:rPr>
                                <w:i/>
                                <w:color w:val="BFBFBF" w:themeColor="background1" w:themeShade="BF"/>
                              </w:rPr>
                            </w:pPr>
                            <w:r>
                              <w:rPr>
                                <w:i/>
                                <w:color w:val="BFBFBF" w:themeColor="background1" w:themeShade="BF"/>
                              </w:rPr>
                              <w:t xml:space="preserve">  </w:t>
                            </w:r>
                            <w:r w:rsidRPr="00A451E6">
                              <w:rPr>
                                <w:i/>
                                <w:color w:val="BFBFBF" w:themeColor="background1" w:themeShade="BF"/>
                              </w:rPr>
                              <w:t>DRY SEAL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6461B0" id="AutoShape 179" o:spid="_x0000_s1038" type="#_x0000_t59" style="position:absolute;left:0;text-align:left;margin-left:44.45pt;margin-top:3.65pt;width:119.2pt;height:112.3pt;z-index:-25158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" o:allowincell="f" fillcolor="#f2f2f2 [3052]" strokecolor="white [3212]" strokeweight="1pt">
                <v:textbox>
                  <w:txbxContent>
                    <w:p w14:paraId="358FE6A3" w14:textId="77777777" w:rsidR="000F5A66" w:rsidRPr="00A451E6" w:rsidRDefault="000F5A66">
                      <w:pPr>
                        <w:rPr>
                          <w:i/>
                          <w:color w:val="BFBFBF" w:themeColor="background1" w:themeShade="BF"/>
                        </w:rPr>
                      </w:pPr>
                      <w:r>
                        <w:rPr>
                          <w:i/>
                          <w:color w:val="BFBFBF" w:themeColor="background1" w:themeShade="BF"/>
                        </w:rPr>
                        <w:t xml:space="preserve">  </w:t>
                      </w:r>
                      <w:r w:rsidRPr="00A451E6">
                        <w:rPr>
                          <w:i/>
                          <w:color w:val="BFBFBF" w:themeColor="background1" w:themeShade="BF"/>
                        </w:rPr>
                        <w:t>DRY SEAL</w:t>
                      </w:r>
                    </w:p>
                  </w:txbxContent>
                </v:textbox>
              </v:shape>
            </w:pict>
          </mc:Fallback>
        </mc:AlternateContent>
      </w:r>
    </w:p>
    <w:p w14:paraId="254EE15A" w14:textId="1B9ED40E" w:rsidR="00C80EF2" w:rsidRDefault="00C80EF2">
      <w:pPr>
        <w:ind w:left="90"/>
        <w:rPr>
          <w:b/>
          <w:color w:val="000000"/>
          <w:sz w:val="22"/>
          <w:szCs w:val="22"/>
        </w:rPr>
      </w:pPr>
    </w:p>
    <w:p w14:paraId="5E281136" w14:textId="53FE0168" w:rsidR="000A0AF9" w:rsidRDefault="00C80EF2" w:rsidP="00C80EF2">
      <w:pPr>
        <w:ind w:left="90" w:firstLine="63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    </w:t>
      </w:r>
    </w:p>
    <w:p w14:paraId="42292473" w14:textId="5288DFA7" w:rsidR="000A0AF9" w:rsidRDefault="007C4F03" w:rsidP="00C80EF2">
      <w:pPr>
        <w:ind w:left="90" w:firstLine="630"/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718144" behindDoc="0" locked="0" layoutInCell="1" allowOverlap="1" wp14:anchorId="17334C1D" wp14:editId="6102C6B3">
                <wp:simplePos x="0" y="0"/>
                <wp:positionH relativeFrom="column">
                  <wp:posOffset>139065</wp:posOffset>
                </wp:positionH>
                <wp:positionV relativeFrom="page">
                  <wp:posOffset>9265285</wp:posOffset>
                </wp:positionV>
                <wp:extent cx="2319020" cy="238125"/>
                <wp:effectExtent l="0" t="0" r="5080" b="9525"/>
                <wp:wrapNone/>
                <wp:docPr id="24" name="Text 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9020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9D2666" w14:textId="77777777" w:rsidR="000F5A66" w:rsidRPr="00C6792F" w:rsidRDefault="000F5A66" w:rsidP="00C6792F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en-PH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en-PH"/>
                              </w:rPr>
                              <w:t>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34C1D" id="Text Box 146" o:spid="_x0000_s1039" type="#_x0000_t202" style="position:absolute;left:0;text-align:left;margin-left:10.95pt;margin-top:729.55pt;width:182.6pt;height:18.75pt;z-index:251718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" strokecolor="white [3212]">
                <v:fill opacity="0"/>
                <v:textbox inset="0,0,0,0">
                  <w:txbxContent>
                    <w:p w14:paraId="629D2666" w14:textId="77777777" w:rsidR="000F5A66" w:rsidRPr="00C6792F" w:rsidRDefault="000F5A66" w:rsidP="00C6792F">
                      <w:pPr>
                        <w:jc w:val="center"/>
                        <w:rPr>
                          <w:b/>
                          <w:sz w:val="22"/>
                          <w:szCs w:val="22"/>
                          <w:u w:val="single"/>
                          <w:lang w:val="en-PH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u w:val="single"/>
                          <w:lang w:val="en-PH"/>
                        </w:rPr>
                        <w:t>__________________________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3F6835D4" w14:textId="001591FE" w:rsidR="000A0AF9" w:rsidRDefault="007C4F03" w:rsidP="00C6792F">
      <w:pPr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719168" behindDoc="0" locked="0" layoutInCell="1" allowOverlap="1" wp14:anchorId="4174F7C1" wp14:editId="25C0F933">
                <wp:simplePos x="0" y="0"/>
                <wp:positionH relativeFrom="column">
                  <wp:posOffset>133350</wp:posOffset>
                </wp:positionH>
                <wp:positionV relativeFrom="page">
                  <wp:posOffset>9537700</wp:posOffset>
                </wp:positionV>
                <wp:extent cx="2319020" cy="312420"/>
                <wp:effectExtent l="0" t="0" r="5080" b="0"/>
                <wp:wrapNone/>
                <wp:docPr id="23" name="Text Box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9020" cy="3124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90CB1A" w14:textId="77777777" w:rsidR="000F5A66" w:rsidRDefault="000F5A66" w:rsidP="00A451E6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  <w:t>Authorized Official</w:t>
                            </w:r>
                          </w:p>
                          <w:p w14:paraId="43CC931D" w14:textId="77777777" w:rsidR="000F5A66" w:rsidRPr="00A451E6" w:rsidRDefault="000F5A66" w:rsidP="00A451E6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4F7C1" id="Text Box 172" o:spid="_x0000_s1040" type="#_x0000_t202" style="position:absolute;margin-left:10.5pt;margin-top:751pt;width:182.6pt;height:24.6pt;z-index:251719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" strokecolor="white [3212]">
                <v:fill opacity="0"/>
                <v:textbox inset="0,0,0,0">
                  <w:txbxContent>
                    <w:p w14:paraId="6E90CB1A" w14:textId="77777777" w:rsidR="000F5A66" w:rsidRDefault="000F5A66" w:rsidP="00A451E6">
                      <w:pPr>
                        <w:jc w:val="center"/>
                        <w:rPr>
                          <w:b/>
                          <w:sz w:val="22"/>
                          <w:szCs w:val="22"/>
                          <w:lang w:val="en-PH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lang w:val="en-PH"/>
                        </w:rPr>
                        <w:t>Authorized Official</w:t>
                      </w:r>
                    </w:p>
                    <w:p w14:paraId="43CC931D" w14:textId="77777777" w:rsidR="000F5A66" w:rsidRPr="00A451E6" w:rsidRDefault="000F5A66" w:rsidP="00A451E6">
                      <w:pPr>
                        <w:jc w:val="center"/>
                        <w:rPr>
                          <w:b/>
                          <w:sz w:val="22"/>
                          <w:szCs w:val="22"/>
                          <w:lang w:val="en-PH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1BE5EEFE" w14:textId="4160738B" w:rsidR="00B508FA" w:rsidRDefault="000A0AF9" w:rsidP="00A451E6">
      <w:pPr>
        <w:ind w:left="90" w:firstLine="63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   </w:t>
      </w:r>
    </w:p>
    <w:p w14:paraId="5F0E4C1B" w14:textId="7005D898" w:rsidR="00A451E6" w:rsidRDefault="00A451E6" w:rsidP="00A451E6">
      <w:pPr>
        <w:ind w:left="90" w:firstLine="630"/>
        <w:rPr>
          <w:b/>
          <w:color w:val="000000"/>
          <w:sz w:val="22"/>
          <w:szCs w:val="22"/>
        </w:rPr>
      </w:pPr>
    </w:p>
    <w:p w14:paraId="428A8CBD" w14:textId="77777777" w:rsidR="00A451E6" w:rsidRPr="0030524D" w:rsidRDefault="00A451E6" w:rsidP="00A451E6">
      <w:pPr>
        <w:ind w:left="90" w:firstLine="630"/>
        <w:rPr>
          <w:b/>
          <w:color w:val="000000"/>
          <w:sz w:val="22"/>
          <w:szCs w:val="22"/>
        </w:rPr>
      </w:pPr>
    </w:p>
    <w:p w14:paraId="5845FBD6" w14:textId="3B35FDDA" w:rsidR="00B508FA" w:rsidRDefault="001A295E">
      <w:pPr>
        <w:ind w:left="90"/>
        <w:rPr>
          <w:b/>
          <w:color w:val="000000"/>
        </w:rPr>
      </w:pPr>
      <w:r>
        <w:rPr>
          <w:b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730432" behindDoc="0" locked="0" layoutInCell="1" allowOverlap="1" wp14:anchorId="357C3A6D" wp14:editId="67A3461A">
                <wp:simplePos x="0" y="0"/>
                <wp:positionH relativeFrom="column">
                  <wp:posOffset>273050</wp:posOffset>
                </wp:positionH>
                <wp:positionV relativeFrom="page">
                  <wp:posOffset>10081895</wp:posOffset>
                </wp:positionV>
                <wp:extent cx="2132330" cy="238125"/>
                <wp:effectExtent l="0" t="0" r="1270" b="9525"/>
                <wp:wrapNone/>
                <wp:docPr id="22" name="Text Box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2330" cy="238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076AA" w14:textId="77777777" w:rsidR="000F5A66" w:rsidRPr="00D42161" w:rsidRDefault="000F5A66" w:rsidP="00D42161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  <w:t>______________</w:t>
                            </w:r>
                            <w:r w:rsidRPr="00D42161">
                              <w:rPr>
                                <w:b/>
                                <w:sz w:val="22"/>
                                <w:szCs w:val="22"/>
                                <w:lang w:val="en-PH"/>
                              </w:rPr>
                              <w:t>_____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C3A6D" id="Text Box 186" o:spid="_x0000_s1041" type="#_x0000_t202" style="position:absolute;left:0;text-align:left;margin-left:21.5pt;margin-top:793.85pt;width:167.9pt;height:18.75pt;z-index:251730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" strokecolor="white [3212]">
                <v:fill opacity="0"/>
                <v:textbox inset="0,0,0,0">
                  <w:txbxContent>
                    <w:p w14:paraId="709076AA" w14:textId="77777777" w:rsidR="000F5A66" w:rsidRPr="00D42161" w:rsidRDefault="000F5A66" w:rsidP="00D42161">
                      <w:pPr>
                        <w:jc w:val="center"/>
                        <w:rPr>
                          <w:b/>
                          <w:sz w:val="22"/>
                          <w:szCs w:val="22"/>
                          <w:lang w:val="en-PH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lang w:val="en-PH"/>
                        </w:rPr>
                        <w:t>______________</w:t>
                      </w:r>
                      <w:r w:rsidRPr="00D42161">
                        <w:rPr>
                          <w:b/>
                          <w:sz w:val="22"/>
                          <w:szCs w:val="22"/>
                          <w:lang w:val="en-PH"/>
                        </w:rPr>
                        <w:t>_____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508FA" w:rsidRPr="008D0531">
        <w:rPr>
          <w:b/>
          <w:i/>
          <w:color w:val="000000"/>
          <w:sz w:val="18"/>
        </w:rPr>
        <w:t xml:space="preserve">           </w:t>
      </w:r>
      <w:r w:rsidR="001D3C1B">
        <w:rPr>
          <w:b/>
          <w:i/>
          <w:color w:val="000000"/>
          <w:sz w:val="18"/>
        </w:rPr>
        <w:t xml:space="preserve">                                                                             </w:t>
      </w:r>
      <w:r w:rsidR="00B508FA" w:rsidRPr="008D0531">
        <w:rPr>
          <w:b/>
          <w:i/>
          <w:color w:val="000000"/>
          <w:sz w:val="18"/>
        </w:rPr>
        <w:t xml:space="preserve"> </w:t>
      </w:r>
      <w:r w:rsidR="00B508FA">
        <w:rPr>
          <w:b/>
          <w:color w:val="000000"/>
          <w:sz w:val="18"/>
        </w:rPr>
        <w:t xml:space="preserve">  </w:t>
      </w:r>
      <w:r w:rsidR="0030524D">
        <w:rPr>
          <w:b/>
          <w:color w:val="000000"/>
          <w:sz w:val="18"/>
        </w:rPr>
        <w:t xml:space="preserve">                                                </w:t>
      </w:r>
      <w:r w:rsidR="00B508FA">
        <w:rPr>
          <w:b/>
          <w:color w:val="000000"/>
          <w:sz w:val="18"/>
        </w:rPr>
        <w:t xml:space="preserve">                                                                      </w:t>
      </w:r>
    </w:p>
    <w:p w14:paraId="0FDB1E08" w14:textId="49902DB3" w:rsidR="00B508FA" w:rsidRDefault="00B508FA">
      <w:pPr>
        <w:ind w:left="90"/>
        <w:rPr>
          <w:b/>
          <w:color w:val="000000"/>
        </w:rPr>
      </w:pPr>
    </w:p>
    <w:p w14:paraId="641BD1DA" w14:textId="5299D25C" w:rsidR="00C80EF2" w:rsidRDefault="00B508FA" w:rsidP="00021FD7">
      <w:pPr>
        <w:ind w:left="90"/>
        <w:rPr>
          <w:b/>
          <w:color w:val="000000"/>
        </w:rPr>
      </w:pP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</w:t>
      </w:r>
    </w:p>
    <w:p w14:paraId="1A4E73D6" w14:textId="77777777" w:rsidR="00B508FA" w:rsidRPr="003E566E" w:rsidRDefault="00C80EF2" w:rsidP="00C80EF2">
      <w:pPr>
        <w:ind w:left="90"/>
        <w:rPr>
          <w:i/>
          <w:color w:val="000000"/>
        </w:rPr>
      </w:pPr>
      <w:r>
        <w:rPr>
          <w:b/>
          <w:color w:val="000000"/>
        </w:rPr>
        <w:t xml:space="preserve">                                 </w:t>
      </w:r>
      <w:r w:rsidR="001D3C1B">
        <w:rPr>
          <w:b/>
          <w:color w:val="000000"/>
          <w:sz w:val="22"/>
          <w:szCs w:val="22"/>
        </w:rPr>
        <w:t>Date</w:t>
      </w:r>
      <w:r w:rsidR="005A58E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216" behindDoc="0" locked="0" layoutInCell="0" allowOverlap="1" wp14:anchorId="41CE7CBC" wp14:editId="2994137C">
                <wp:simplePos x="0" y="0"/>
                <wp:positionH relativeFrom="column">
                  <wp:posOffset>969010</wp:posOffset>
                </wp:positionH>
                <wp:positionV relativeFrom="paragraph">
                  <wp:posOffset>9458325</wp:posOffset>
                </wp:positionV>
                <wp:extent cx="1691640" cy="1620520"/>
                <wp:effectExtent l="19050" t="19050" r="3810" b="17780"/>
                <wp:wrapNone/>
                <wp:docPr id="21" name="Auto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1640" cy="1620520"/>
                        </a:xfrm>
                        <a:prstGeom prst="star16">
                          <a:avLst>
                            <a:gd name="adj" fmla="val 37500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ACF828" w14:textId="77777777" w:rsidR="000F5A66" w:rsidRDefault="000F5A66" w:rsidP="00A451E6"/>
                          <w:p w14:paraId="52B8D9E4" w14:textId="77777777" w:rsidR="000F5A66" w:rsidRDefault="000F5A66" w:rsidP="00A451E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188BE4FC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49DC5344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247328A1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70EA628E" w14:textId="77777777" w:rsidR="000F5A66" w:rsidRDefault="000F5A66" w:rsidP="00A451E6">
                            <w:pPr>
                              <w:jc w:val="center"/>
                              <w:rPr>
                                <w:i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DRY SEAL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CE7CBC" id="AutoShape 174" o:spid="_x0000_s1042" type="#_x0000_t59" style="position:absolute;left:0;text-align:left;margin-left:76.3pt;margin-top:744.75pt;width:133.2pt;height:127.6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" o:allowincell="f" fillcolor="#f2f2f2 [3052]" strokecolor="white [3212]" strokeweight="1pt">
                <v:textbox>
                  <w:txbxContent>
                    <w:p w14:paraId="3CACF828" w14:textId="77777777" w:rsidR="000F5A66" w:rsidRDefault="000F5A66" w:rsidP="00A451E6"/>
                    <w:p w14:paraId="52B8D9E4" w14:textId="77777777" w:rsidR="000F5A66" w:rsidRDefault="000F5A66" w:rsidP="00A451E6">
                      <w:pPr>
                        <w:rPr>
                          <w:sz w:val="10"/>
                          <w:szCs w:val="10"/>
                        </w:rPr>
                      </w:pPr>
                    </w:p>
                    <w:p w14:paraId="188BE4FC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49DC5344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247328A1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70EA628E" w14:textId="77777777" w:rsidR="000F5A66" w:rsidRDefault="000F5A66" w:rsidP="00A451E6">
                      <w:pPr>
                        <w:jc w:val="center"/>
                        <w:rPr>
                          <w:i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color w:val="808080" w:themeColor="background1" w:themeShade="80"/>
                          <w:sz w:val="24"/>
                          <w:szCs w:val="24"/>
                        </w:rPr>
                        <w:t>DRY SEAL</w:t>
                      </w:r>
                    </w:p>
                  </w:txbxContent>
                </v:textbox>
              </v:shape>
            </w:pict>
          </mc:Fallback>
        </mc:AlternateContent>
      </w:r>
      <w:r w:rsidR="001D3C1B">
        <w:rPr>
          <w:b/>
          <w:color w:val="000000"/>
        </w:rPr>
        <w:t xml:space="preserve">            </w:t>
      </w:r>
      <w:r w:rsidR="003E566E">
        <w:rPr>
          <w:b/>
          <w:color w:val="000000"/>
        </w:rPr>
        <w:t xml:space="preserve">  </w:t>
      </w:r>
      <w:r w:rsidR="003E566E">
        <w:rPr>
          <w:b/>
          <w:color w:val="000000"/>
        </w:rPr>
        <w:tab/>
      </w:r>
      <w:r w:rsidR="003E566E">
        <w:rPr>
          <w:b/>
          <w:color w:val="000000"/>
        </w:rPr>
        <w:tab/>
      </w:r>
      <w:r w:rsidR="003E566E">
        <w:rPr>
          <w:b/>
          <w:color w:val="000000"/>
        </w:rPr>
        <w:tab/>
      </w:r>
      <w:r w:rsidR="003E566E">
        <w:rPr>
          <w:b/>
          <w:color w:val="000000"/>
        </w:rPr>
        <w:tab/>
      </w:r>
      <w:r w:rsidR="003E566E">
        <w:rPr>
          <w:b/>
          <w:color w:val="000000"/>
        </w:rPr>
        <w:tab/>
      </w:r>
      <w:r w:rsidR="003E566E">
        <w:rPr>
          <w:b/>
          <w:color w:val="000000"/>
        </w:rPr>
        <w:tab/>
      </w:r>
      <w:r w:rsidR="003E566E">
        <w:rPr>
          <w:b/>
          <w:color w:val="000000"/>
        </w:rPr>
        <w:tab/>
      </w:r>
      <w:r w:rsidR="003E566E">
        <w:rPr>
          <w:i/>
          <w:color w:val="000000"/>
        </w:rPr>
        <w:t xml:space="preserve">    </w:t>
      </w:r>
      <w:r w:rsidR="001D3C1B">
        <w:rPr>
          <w:i/>
          <w:color w:val="000000"/>
        </w:rPr>
        <w:t>(</w:t>
      </w:r>
      <w:r w:rsidR="003E566E">
        <w:rPr>
          <w:i/>
          <w:color w:val="000000"/>
        </w:rPr>
        <w:t>St</w:t>
      </w:r>
      <w:r w:rsidR="005A58E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312" behindDoc="0" locked="0" layoutInCell="0" allowOverlap="1" wp14:anchorId="30BC580F" wp14:editId="448B1363">
                <wp:simplePos x="0" y="0"/>
                <wp:positionH relativeFrom="column">
                  <wp:posOffset>969010</wp:posOffset>
                </wp:positionH>
                <wp:positionV relativeFrom="paragraph">
                  <wp:posOffset>9458325</wp:posOffset>
                </wp:positionV>
                <wp:extent cx="1691640" cy="1620520"/>
                <wp:effectExtent l="19050" t="19050" r="3810" b="17780"/>
                <wp:wrapNone/>
                <wp:docPr id="20" name="AutoSha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1640" cy="1620520"/>
                        </a:xfrm>
                        <a:prstGeom prst="star16">
                          <a:avLst>
                            <a:gd name="adj" fmla="val 37500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398356" w14:textId="77777777" w:rsidR="000F5A66" w:rsidRDefault="000F5A66" w:rsidP="00A451E6"/>
                          <w:p w14:paraId="25705116" w14:textId="77777777" w:rsidR="000F5A66" w:rsidRDefault="000F5A66" w:rsidP="00A451E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60E38079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12C486BD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1871BFE7" w14:textId="77777777" w:rsidR="000F5A66" w:rsidRDefault="000F5A66" w:rsidP="00A451E6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5EDBC015" w14:textId="77777777" w:rsidR="000F5A66" w:rsidRDefault="000F5A66" w:rsidP="00A451E6">
                            <w:pPr>
                              <w:jc w:val="center"/>
                              <w:rPr>
                                <w:i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DRY SEAL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C580F" id="AutoShape 177" o:spid="_x0000_s1043" type="#_x0000_t59" style="position:absolute;left:0;text-align:left;margin-left:76.3pt;margin-top:744.75pt;width:133.2pt;height:127.6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" o:allowincell="f" fillcolor="#f2f2f2 [3052]" strokecolor="white [3212]" strokeweight="1pt">
                <v:textbox>
                  <w:txbxContent>
                    <w:p w14:paraId="5C398356" w14:textId="77777777" w:rsidR="000F5A66" w:rsidRDefault="000F5A66" w:rsidP="00A451E6"/>
                    <w:p w14:paraId="25705116" w14:textId="77777777" w:rsidR="000F5A66" w:rsidRDefault="000F5A66" w:rsidP="00A451E6">
                      <w:pPr>
                        <w:rPr>
                          <w:sz w:val="10"/>
                          <w:szCs w:val="10"/>
                        </w:rPr>
                      </w:pPr>
                    </w:p>
                    <w:p w14:paraId="60E38079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12C486BD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1871BFE7" w14:textId="77777777" w:rsidR="000F5A66" w:rsidRDefault="000F5A66" w:rsidP="00A451E6">
                      <w:pPr>
                        <w:rPr>
                          <w:sz w:val="6"/>
                          <w:szCs w:val="6"/>
                        </w:rPr>
                      </w:pPr>
                    </w:p>
                    <w:p w14:paraId="5EDBC015" w14:textId="77777777" w:rsidR="000F5A66" w:rsidRDefault="000F5A66" w:rsidP="00A451E6">
                      <w:pPr>
                        <w:jc w:val="center"/>
                        <w:rPr>
                          <w:i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color w:val="808080" w:themeColor="background1" w:themeShade="80"/>
                          <w:sz w:val="24"/>
                          <w:szCs w:val="24"/>
                        </w:rPr>
                        <w:t>DRY SEAL</w:t>
                      </w:r>
                    </w:p>
                  </w:txbxContent>
                </v:textbox>
              </v:shape>
            </w:pict>
          </mc:Fallback>
        </mc:AlternateContent>
      </w:r>
      <w:r w:rsidR="003E566E">
        <w:rPr>
          <w:i/>
          <w:color w:val="000000"/>
        </w:rPr>
        <w:t>amp of Date of Release)</w:t>
      </w:r>
    </w:p>
    <w:p w14:paraId="4EBE91D6" w14:textId="77777777" w:rsidR="00B508FA" w:rsidRPr="00A41E3C" w:rsidRDefault="003E566E">
      <w:pPr>
        <w:rPr>
          <w:b/>
          <w:color w:val="000000"/>
          <w:sz w:val="10"/>
          <w:szCs w:val="10"/>
        </w:rPr>
      </w:pP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</w:p>
    <w:p w14:paraId="7FEDA850" w14:textId="31E76CC9" w:rsidR="00A41E3C" w:rsidRDefault="00A41E3C">
      <w:pPr>
        <w:rPr>
          <w:color w:val="000000"/>
          <w:sz w:val="10"/>
          <w:szCs w:val="10"/>
        </w:rPr>
      </w:pPr>
    </w:p>
    <w:p w14:paraId="16452E6B" w14:textId="771278B6" w:rsidR="001F317E" w:rsidRDefault="001F317E">
      <w:pPr>
        <w:rPr>
          <w:color w:val="000000"/>
          <w:sz w:val="10"/>
          <w:szCs w:val="10"/>
        </w:rPr>
      </w:pPr>
    </w:p>
    <w:p w14:paraId="1AADE704" w14:textId="1C843289" w:rsidR="001F317E" w:rsidRDefault="001F317E">
      <w:pPr>
        <w:rPr>
          <w:color w:val="000000"/>
          <w:sz w:val="10"/>
          <w:szCs w:val="10"/>
        </w:rPr>
      </w:pPr>
    </w:p>
    <w:p w14:paraId="16938072" w14:textId="33B3649D" w:rsidR="001F317E" w:rsidRDefault="001F317E">
      <w:pPr>
        <w:rPr>
          <w:color w:val="000000"/>
          <w:sz w:val="10"/>
          <w:szCs w:val="10"/>
        </w:rPr>
      </w:pPr>
    </w:p>
    <w:p w14:paraId="0427B4A7" w14:textId="0782A47A" w:rsidR="001F317E" w:rsidRDefault="001F317E">
      <w:pPr>
        <w:rPr>
          <w:color w:val="000000"/>
          <w:sz w:val="10"/>
          <w:szCs w:val="10"/>
        </w:rPr>
      </w:pPr>
    </w:p>
    <w:p w14:paraId="39EC9963" w14:textId="77777777" w:rsidR="001F317E" w:rsidRDefault="001F317E">
      <w:pPr>
        <w:rPr>
          <w:color w:val="000000"/>
          <w:sz w:val="10"/>
          <w:szCs w:val="10"/>
        </w:rPr>
      </w:pPr>
    </w:p>
    <w:p w14:paraId="362A46A0" w14:textId="77777777" w:rsidR="001F317E" w:rsidRDefault="001F317E">
      <w:pPr>
        <w:rPr>
          <w:color w:val="000000"/>
          <w:szCs w:val="10"/>
        </w:rPr>
      </w:pPr>
    </w:p>
    <w:p w14:paraId="5CD9724E" w14:textId="18392C72" w:rsidR="001F317E" w:rsidRDefault="001F317E">
      <w:pPr>
        <w:rPr>
          <w:color w:val="000000"/>
          <w:sz w:val="10"/>
          <w:szCs w:val="10"/>
        </w:rPr>
      </w:pPr>
    </w:p>
    <w:p w14:paraId="186930FA" w14:textId="07F3DC81" w:rsidR="001F317E" w:rsidRDefault="001F317E">
      <w:pPr>
        <w:rPr>
          <w:color w:val="000000"/>
          <w:sz w:val="10"/>
          <w:szCs w:val="10"/>
        </w:rPr>
      </w:pPr>
    </w:p>
    <w:p w14:paraId="5B5F02A4" w14:textId="2F6D90B9" w:rsidR="00B508FA" w:rsidRDefault="006B57D5">
      <w:pPr>
        <w:rPr>
          <w:color w:val="000000"/>
          <w:sz w:val="10"/>
          <w:szCs w:val="10"/>
        </w:rPr>
      </w:pPr>
      <w:r>
        <w:rPr>
          <w:noProof/>
          <w:color w:val="000000"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38268" behindDoc="1" locked="0" layoutInCell="1" allowOverlap="1" wp14:anchorId="267391EF" wp14:editId="1955CCDF">
                <wp:simplePos x="0" y="0"/>
                <wp:positionH relativeFrom="margin">
                  <wp:align>center</wp:align>
                </wp:positionH>
                <wp:positionV relativeFrom="paragraph">
                  <wp:posOffset>93345</wp:posOffset>
                </wp:positionV>
                <wp:extent cx="7258050" cy="5543550"/>
                <wp:effectExtent l="0" t="0" r="19050" b="19050"/>
                <wp:wrapNone/>
                <wp:docPr id="1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58050" cy="5543550"/>
                        </a:xfrm>
                        <a:prstGeom prst="rect">
                          <a:avLst/>
                        </a:prstGeom>
                        <a:solidFill>
                          <a:srgbClr val="A6A6A6"/>
                        </a:solidFill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F85536" id="Rectangle 3" o:spid="_x0000_s1026" style="position:absolute;margin-left:0;margin-top:7.35pt;width:571.5pt;height:436.5pt;z-index:-2516782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" fillcolor="#a6a6a6" strokecolor="#0d0d0d [3069]" strokeweight="1pt">
                <w10:wrap anchorx="margin"/>
              </v:rect>
            </w:pict>
          </mc:Fallback>
        </mc:AlternateContent>
      </w:r>
      <w:r w:rsidR="00B508FA" w:rsidRPr="00A41E3C">
        <w:rPr>
          <w:color w:val="000000"/>
          <w:sz w:val="10"/>
          <w:szCs w:val="10"/>
        </w:rPr>
        <w:t xml:space="preserve">  </w:t>
      </w:r>
    </w:p>
    <w:p w14:paraId="66F537E6" w14:textId="4DF63CD6" w:rsidR="00252988" w:rsidRPr="00A41E3C" w:rsidRDefault="00252988" w:rsidP="00A617D7">
      <w:pPr>
        <w:rPr>
          <w:color w:val="000000"/>
          <w:sz w:val="10"/>
          <w:szCs w:val="10"/>
        </w:rPr>
      </w:pPr>
    </w:p>
    <w:p w14:paraId="686E6917" w14:textId="516F21B9" w:rsidR="00252988" w:rsidRPr="00A41E3C" w:rsidRDefault="00252988" w:rsidP="00A617D7">
      <w:pPr>
        <w:rPr>
          <w:color w:val="000000"/>
          <w:sz w:val="10"/>
          <w:szCs w:val="10"/>
        </w:rPr>
      </w:pPr>
    </w:p>
    <w:p w14:paraId="6EC27ED4" w14:textId="1A1EF551" w:rsidR="00252988" w:rsidRPr="00A41E3C" w:rsidRDefault="00252988" w:rsidP="00A617D7">
      <w:pPr>
        <w:rPr>
          <w:color w:val="000000"/>
          <w:sz w:val="10"/>
          <w:szCs w:val="10"/>
        </w:rPr>
      </w:pPr>
    </w:p>
    <w:p w14:paraId="3688854D" w14:textId="289D2048" w:rsidR="00252988" w:rsidRPr="00A41E3C" w:rsidRDefault="007C4F03" w:rsidP="00A617D7">
      <w:pPr>
        <w:rPr>
          <w:color w:val="000000"/>
          <w:sz w:val="10"/>
          <w:szCs w:val="10"/>
        </w:rPr>
      </w:pPr>
      <w:r>
        <w:rPr>
          <w:noProof/>
          <w:color w:val="000000"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39293" behindDoc="1" locked="0" layoutInCell="1" allowOverlap="1" wp14:anchorId="66BD27B9" wp14:editId="37BE57CB">
                <wp:simplePos x="0" y="0"/>
                <wp:positionH relativeFrom="page">
                  <wp:posOffset>419735</wp:posOffset>
                </wp:positionH>
                <wp:positionV relativeFrom="paragraph">
                  <wp:posOffset>95250</wp:posOffset>
                </wp:positionV>
                <wp:extent cx="6909435" cy="2847340"/>
                <wp:effectExtent l="0" t="0" r="24765" b="10160"/>
                <wp:wrapNone/>
                <wp:docPr id="1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9435" cy="2847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C7481E" w14:textId="77777777" w:rsidR="000F5A66" w:rsidRDefault="000F5A66">
                            <w:pPr>
                              <w:jc w:val="center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</w:p>
                          <w:p w14:paraId="43268934" w14:textId="77777777" w:rsidR="000F5A66" w:rsidRDefault="000F5A66">
                            <w:pPr>
                              <w:jc w:val="center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Certification</w:t>
                            </w:r>
                          </w:p>
                          <w:p w14:paraId="386A75B8" w14:textId="77777777" w:rsidR="000F5A66" w:rsidRPr="003E566E" w:rsidRDefault="000F5A66" w:rsidP="008C1E2D">
                            <w:pPr>
                              <w:ind w:left="90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14:paraId="6732E7E9" w14:textId="58DAD342" w:rsidR="000F5A66" w:rsidRDefault="00536AC4" w:rsidP="005A58EC">
                            <w:pPr>
                              <w:spacing w:line="360" w:lineRule="auto"/>
                              <w:ind w:left="360" w:firstLine="360"/>
                              <w:jc w:val="both"/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0F5A66" w:rsidRPr="00155140">
                              <w:rPr>
                                <w:color w:val="000000"/>
                                <w:sz w:val="24"/>
                                <w:szCs w:val="24"/>
                              </w:rPr>
                              <w:t>This is to certify that all requirements and supporting papers pursuant to</w:t>
                            </w:r>
                            <w:r w:rsidR="0011110C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the</w:t>
                            </w:r>
                            <w:r w:rsidR="000F5A66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A58EC" w:rsidRPr="001D648A">
                              <w:rPr>
                                <w:b/>
                                <w:sz w:val="24"/>
                                <w:szCs w:val="24"/>
                              </w:rPr>
                              <w:t>202</w:t>
                            </w:r>
                            <w:r w:rsidR="00226787">
                              <w:rPr>
                                <w:b/>
                                <w:sz w:val="24"/>
                                <w:szCs w:val="24"/>
                                <w:lang w:val="id-ID"/>
                              </w:rPr>
                              <w:t>5</w:t>
                            </w:r>
                            <w:r w:rsidR="005A58EC" w:rsidRPr="001D648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Omnibus Rules on Appointments and Other Human Resource Actions</w:t>
                            </w:r>
                            <w:r w:rsidR="00541257">
                              <w:rPr>
                                <w:color w:val="000000"/>
                                <w:sz w:val="24"/>
                                <w:szCs w:val="24"/>
                              </w:rPr>
                              <w:t>, have been complied with, reviewed</w:t>
                            </w:r>
                            <w:r w:rsidR="0011110C">
                              <w:rPr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  <w:r w:rsidR="00541257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and found to be in order</w:t>
                            </w:r>
                            <w:r w:rsidR="00F81687" w:rsidRPr="00F81687"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6F7CE35" w14:textId="77777777" w:rsidR="005A58EC" w:rsidRDefault="005A58EC" w:rsidP="005A58EC">
                            <w:pPr>
                              <w:spacing w:line="360" w:lineRule="auto"/>
                              <w:ind w:left="360" w:firstLine="360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0BAE84B3" w14:textId="77777777" w:rsidR="000F5A66" w:rsidRDefault="000F5A66" w:rsidP="00A617D7">
                            <w:pPr>
                              <w:ind w:left="360" w:right="390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1257868" w14:textId="77777777" w:rsidR="000F5A66" w:rsidRDefault="000F5A66" w:rsidP="00A617D7">
                            <w:pPr>
                              <w:ind w:left="360" w:right="390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5588FC28" w14:textId="77777777" w:rsidR="000F5A66" w:rsidRDefault="000F5A66" w:rsidP="00A617D7">
                            <w:pPr>
                              <w:ind w:left="360" w:right="390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033E6439" w14:textId="77777777" w:rsidR="000F5A66" w:rsidRDefault="000F5A66" w:rsidP="00A617D7">
                            <w:pPr>
                              <w:ind w:left="360" w:right="390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0B97A272" w14:textId="77777777" w:rsidR="000F5A66" w:rsidRDefault="000F5A66" w:rsidP="00295876">
                            <w:pPr>
                              <w:ind w:right="390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533FAAAF" w14:textId="77777777" w:rsidR="000F5A66" w:rsidRPr="00F6329A" w:rsidRDefault="000F5A66" w:rsidP="00A617D7">
                            <w:pPr>
                              <w:ind w:left="360" w:right="390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  <w:t>_________________________</w:t>
                            </w:r>
                          </w:p>
                          <w:p w14:paraId="4C83E00B" w14:textId="77777777" w:rsidR="000F5A66" w:rsidRPr="00360FB6" w:rsidRDefault="000F5A66" w:rsidP="00A617D7">
                            <w:pPr>
                              <w:ind w:left="360"/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D20605"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D20605"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D20605"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D20605"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D20605"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D20605"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  <w:t xml:space="preserve">                  </w:t>
                            </w:r>
                            <w:r w:rsidR="00360FB6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360FB6">
                              <w:rPr>
                                <w:b/>
                                <w:color w:val="000000"/>
                                <w:sz w:val="24"/>
                                <w:szCs w:val="24"/>
                              </w:rPr>
                              <w:t>HRMO</w:t>
                            </w:r>
                          </w:p>
                          <w:p w14:paraId="7A36E6CD" w14:textId="77777777" w:rsidR="000F5A66" w:rsidRPr="00155140" w:rsidRDefault="000F5A66" w:rsidP="008B7D26">
                            <w:pPr>
                              <w:spacing w:line="360" w:lineRule="auto"/>
                              <w:ind w:left="36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27413A63" w14:textId="77777777" w:rsidR="000F5A66" w:rsidRPr="00155140" w:rsidRDefault="000F5A66">
                            <w:pPr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155140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55140"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  <w:t xml:space="preserve">        </w:t>
                            </w:r>
                          </w:p>
                          <w:p w14:paraId="0C69C1CF" w14:textId="77777777" w:rsidR="000F5A66" w:rsidRDefault="000F5A66">
                            <w:pPr>
                              <w:jc w:val="both"/>
                              <w:rPr>
                                <w:color w:val="000000"/>
                              </w:rPr>
                            </w:pPr>
                          </w:p>
                          <w:p w14:paraId="503CCD82" w14:textId="77777777" w:rsidR="000F5A66" w:rsidRDefault="000F5A66">
                            <w:pPr>
                              <w:jc w:val="both"/>
                              <w:rPr>
                                <w:color w:val="000000"/>
                              </w:rPr>
                            </w:pPr>
                          </w:p>
                          <w:p w14:paraId="47A4CD9E" w14:textId="77777777" w:rsidR="000F5A66" w:rsidRDefault="000F5A66">
                            <w:pPr>
                              <w:jc w:val="both"/>
                              <w:rPr>
                                <w:color w:val="000000"/>
                              </w:rPr>
                            </w:pPr>
                          </w:p>
                          <w:p w14:paraId="1870F4A0" w14:textId="77777777" w:rsidR="000F5A66" w:rsidRDefault="000F5A66">
                            <w:pPr>
                              <w:jc w:val="both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BD27B9" id="Rectangle 16" o:spid="_x0000_s1044" style="position:absolute;margin-left:33.05pt;margin-top:7.5pt;width:544.05pt;height:224.2pt;z-index:-25167718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">
                <v:textbox inset="1pt,1pt,1pt,1pt">
                  <w:txbxContent>
                    <w:p w14:paraId="47C7481E" w14:textId="77777777" w:rsidR="000F5A66" w:rsidRDefault="000F5A66">
                      <w:pPr>
                        <w:jc w:val="center"/>
                        <w:rPr>
                          <w:b/>
                          <w:color w:val="000000"/>
                          <w:sz w:val="28"/>
                        </w:rPr>
                      </w:pPr>
                    </w:p>
                    <w:p w14:paraId="43268934" w14:textId="77777777" w:rsidR="000F5A66" w:rsidRDefault="000F5A66">
                      <w:pPr>
                        <w:jc w:val="center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Certification</w:t>
                      </w:r>
                    </w:p>
                    <w:p w14:paraId="386A75B8" w14:textId="77777777" w:rsidR="000F5A66" w:rsidRPr="003E566E" w:rsidRDefault="000F5A66" w:rsidP="008C1E2D">
                      <w:pPr>
                        <w:ind w:left="90"/>
                        <w:jc w:val="both"/>
                        <w:rPr>
                          <w:color w:val="000000"/>
                          <w:sz w:val="18"/>
                          <w:szCs w:val="18"/>
                        </w:rPr>
                      </w:pPr>
                    </w:p>
                    <w:p w14:paraId="6732E7E9" w14:textId="58DAD342" w:rsidR="000F5A66" w:rsidRDefault="00536AC4" w:rsidP="005A58EC">
                      <w:pPr>
                        <w:spacing w:line="360" w:lineRule="auto"/>
                        <w:ind w:left="360" w:firstLine="360"/>
                        <w:jc w:val="both"/>
                        <w:rPr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 </w:t>
                      </w:r>
                      <w:r w:rsidR="000F5A66" w:rsidRPr="00155140">
                        <w:rPr>
                          <w:color w:val="000000"/>
                          <w:sz w:val="24"/>
                          <w:szCs w:val="24"/>
                        </w:rPr>
                        <w:t>This is to certify that all requirements and supporting papers pursuant to</w:t>
                      </w:r>
                      <w:r w:rsidR="0011110C">
                        <w:rPr>
                          <w:color w:val="000000"/>
                          <w:sz w:val="24"/>
                          <w:szCs w:val="24"/>
                        </w:rPr>
                        <w:t xml:space="preserve"> the</w:t>
                      </w:r>
                      <w:r w:rsidR="000F5A66"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5A58EC" w:rsidRPr="001D648A">
                        <w:rPr>
                          <w:b/>
                          <w:sz w:val="24"/>
                          <w:szCs w:val="24"/>
                        </w:rPr>
                        <w:t>202</w:t>
                      </w:r>
                      <w:r w:rsidR="00226787">
                        <w:rPr>
                          <w:b/>
                          <w:sz w:val="24"/>
                          <w:szCs w:val="24"/>
                          <w:lang w:val="id-ID"/>
                        </w:rPr>
                        <w:t>5</w:t>
                      </w:r>
                      <w:r w:rsidR="005A58EC" w:rsidRPr="001D648A">
                        <w:rPr>
                          <w:b/>
                          <w:sz w:val="24"/>
                          <w:szCs w:val="24"/>
                        </w:rPr>
                        <w:t xml:space="preserve"> Omnibus Rules on Appointments and Other Human Resource Actions</w:t>
                      </w:r>
                      <w:r w:rsidR="00541257">
                        <w:rPr>
                          <w:color w:val="000000"/>
                          <w:sz w:val="24"/>
                          <w:szCs w:val="24"/>
                        </w:rPr>
                        <w:t>, have been complied with, reviewed</w:t>
                      </w:r>
                      <w:r w:rsidR="0011110C">
                        <w:rPr>
                          <w:color w:val="000000"/>
                          <w:sz w:val="24"/>
                          <w:szCs w:val="24"/>
                        </w:rPr>
                        <w:t>,</w:t>
                      </w:r>
                      <w:r w:rsidR="00541257">
                        <w:rPr>
                          <w:color w:val="000000"/>
                          <w:sz w:val="24"/>
                          <w:szCs w:val="24"/>
                        </w:rPr>
                        <w:t xml:space="preserve"> and found to be in order</w:t>
                      </w:r>
                      <w:r w:rsidR="00F81687" w:rsidRPr="00F81687">
                        <w:rPr>
                          <w:b/>
                          <w:color w:val="000000"/>
                          <w:sz w:val="24"/>
                          <w:szCs w:val="24"/>
                        </w:rPr>
                        <w:t>.</w:t>
                      </w:r>
                    </w:p>
                    <w:p w14:paraId="26F7CE35" w14:textId="77777777" w:rsidR="005A58EC" w:rsidRDefault="005A58EC" w:rsidP="005A58EC">
                      <w:pPr>
                        <w:spacing w:line="360" w:lineRule="auto"/>
                        <w:ind w:left="360" w:firstLine="360"/>
                        <w:jc w:val="both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0BAE84B3" w14:textId="77777777" w:rsidR="000F5A66" w:rsidRDefault="000F5A66" w:rsidP="00A617D7">
                      <w:pPr>
                        <w:ind w:left="360" w:right="390"/>
                        <w:jc w:val="both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41257868" w14:textId="77777777" w:rsidR="000F5A66" w:rsidRDefault="000F5A66" w:rsidP="00A617D7">
                      <w:pPr>
                        <w:ind w:left="360" w:right="390"/>
                        <w:jc w:val="both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5588FC28" w14:textId="77777777" w:rsidR="000F5A66" w:rsidRDefault="000F5A66" w:rsidP="00A617D7">
                      <w:pPr>
                        <w:ind w:left="360" w:right="390"/>
                        <w:jc w:val="both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033E6439" w14:textId="77777777" w:rsidR="000F5A66" w:rsidRDefault="000F5A66" w:rsidP="00A617D7">
                      <w:pPr>
                        <w:ind w:left="360" w:right="390"/>
                        <w:jc w:val="both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0B97A272" w14:textId="77777777" w:rsidR="000F5A66" w:rsidRDefault="000F5A66" w:rsidP="00295876">
                      <w:pPr>
                        <w:ind w:right="390"/>
                        <w:jc w:val="both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533FAAAF" w14:textId="77777777" w:rsidR="000F5A66" w:rsidRPr="00F6329A" w:rsidRDefault="000F5A66" w:rsidP="00A617D7">
                      <w:pPr>
                        <w:ind w:left="360" w:right="390"/>
                        <w:jc w:val="both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  <w:t>_________________________</w:t>
                      </w:r>
                    </w:p>
                    <w:p w14:paraId="4C83E00B" w14:textId="77777777" w:rsidR="000F5A66" w:rsidRPr="00360FB6" w:rsidRDefault="000F5A66" w:rsidP="00A617D7">
                      <w:pPr>
                        <w:ind w:left="360"/>
                        <w:rPr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 w:rsidR="00D20605"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 w:rsidR="00D20605"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 w:rsidR="00D20605"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 w:rsidR="00D20605"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 w:rsidR="00D20605"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 w:rsidR="00D20605">
                        <w:rPr>
                          <w:color w:val="000000"/>
                          <w:sz w:val="24"/>
                          <w:szCs w:val="24"/>
                        </w:rPr>
                        <w:tab/>
                        <w:t xml:space="preserve">                  </w:t>
                      </w:r>
                      <w:r w:rsidR="00360FB6">
                        <w:rPr>
                          <w:color w:val="000000"/>
                          <w:sz w:val="24"/>
                          <w:szCs w:val="24"/>
                        </w:rPr>
                        <w:t xml:space="preserve">              </w:t>
                      </w:r>
                      <w:r w:rsidRPr="00360FB6">
                        <w:rPr>
                          <w:b/>
                          <w:color w:val="000000"/>
                          <w:sz w:val="24"/>
                          <w:szCs w:val="24"/>
                        </w:rPr>
                        <w:t>HRMO</w:t>
                      </w:r>
                    </w:p>
                    <w:p w14:paraId="7A36E6CD" w14:textId="77777777" w:rsidR="000F5A66" w:rsidRPr="00155140" w:rsidRDefault="000F5A66" w:rsidP="008B7D26">
                      <w:pPr>
                        <w:spacing w:line="360" w:lineRule="auto"/>
                        <w:ind w:left="360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</w:p>
                    <w:p w14:paraId="27413A63" w14:textId="77777777" w:rsidR="000F5A66" w:rsidRPr="00155140" w:rsidRDefault="000F5A66">
                      <w:pPr>
                        <w:jc w:val="both"/>
                        <w:rPr>
                          <w:color w:val="000000"/>
                          <w:sz w:val="24"/>
                          <w:szCs w:val="24"/>
                        </w:rPr>
                      </w:pPr>
                      <w:r w:rsidRPr="00155140"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155140">
                        <w:rPr>
                          <w:color w:val="000000"/>
                          <w:sz w:val="24"/>
                          <w:szCs w:val="24"/>
                        </w:rPr>
                        <w:tab/>
                        <w:t xml:space="preserve">        </w:t>
                      </w:r>
                    </w:p>
                    <w:p w14:paraId="0C69C1CF" w14:textId="77777777" w:rsidR="000F5A66" w:rsidRDefault="000F5A66">
                      <w:pPr>
                        <w:jc w:val="both"/>
                        <w:rPr>
                          <w:color w:val="000000"/>
                        </w:rPr>
                      </w:pPr>
                    </w:p>
                    <w:p w14:paraId="503CCD82" w14:textId="77777777" w:rsidR="000F5A66" w:rsidRDefault="000F5A66">
                      <w:pPr>
                        <w:jc w:val="both"/>
                        <w:rPr>
                          <w:color w:val="000000"/>
                        </w:rPr>
                      </w:pPr>
                    </w:p>
                    <w:p w14:paraId="47A4CD9E" w14:textId="77777777" w:rsidR="000F5A66" w:rsidRDefault="000F5A66">
                      <w:pPr>
                        <w:jc w:val="both"/>
                        <w:rPr>
                          <w:color w:val="000000"/>
                        </w:rPr>
                      </w:pPr>
                    </w:p>
                    <w:p w14:paraId="1870F4A0" w14:textId="77777777" w:rsidR="000F5A66" w:rsidRDefault="000F5A66">
                      <w:pPr>
                        <w:jc w:val="both"/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252988" w:rsidRPr="00A41E3C">
        <w:rPr>
          <w:color w:val="000000"/>
          <w:sz w:val="10"/>
          <w:szCs w:val="10"/>
        </w:rPr>
        <w:tab/>
      </w:r>
      <w:r w:rsidR="00252988" w:rsidRPr="00A41E3C">
        <w:rPr>
          <w:color w:val="000000"/>
          <w:sz w:val="10"/>
          <w:szCs w:val="10"/>
        </w:rPr>
        <w:tab/>
      </w:r>
      <w:r w:rsidR="00252988" w:rsidRPr="00A41E3C">
        <w:rPr>
          <w:color w:val="000000"/>
          <w:sz w:val="10"/>
          <w:szCs w:val="10"/>
        </w:rPr>
        <w:tab/>
      </w:r>
      <w:r w:rsidR="00252988" w:rsidRPr="00A41E3C">
        <w:rPr>
          <w:color w:val="000000"/>
          <w:sz w:val="10"/>
          <w:szCs w:val="10"/>
        </w:rPr>
        <w:tab/>
      </w:r>
      <w:r w:rsidR="00252988" w:rsidRPr="00A41E3C">
        <w:rPr>
          <w:color w:val="000000"/>
          <w:sz w:val="10"/>
          <w:szCs w:val="10"/>
        </w:rPr>
        <w:tab/>
      </w:r>
      <w:r w:rsidR="00252988" w:rsidRPr="00A41E3C">
        <w:rPr>
          <w:color w:val="000000"/>
          <w:sz w:val="10"/>
          <w:szCs w:val="10"/>
        </w:rPr>
        <w:tab/>
      </w:r>
      <w:r w:rsidR="00252988" w:rsidRPr="00A41E3C">
        <w:rPr>
          <w:color w:val="000000"/>
          <w:sz w:val="10"/>
          <w:szCs w:val="10"/>
        </w:rPr>
        <w:tab/>
      </w:r>
      <w:r w:rsidR="00252988" w:rsidRPr="00A41E3C">
        <w:rPr>
          <w:color w:val="000000"/>
          <w:sz w:val="10"/>
          <w:szCs w:val="10"/>
        </w:rPr>
        <w:tab/>
      </w:r>
      <w:r w:rsidR="00252988" w:rsidRPr="00A41E3C">
        <w:rPr>
          <w:color w:val="000000"/>
          <w:sz w:val="10"/>
          <w:szCs w:val="10"/>
        </w:rPr>
        <w:tab/>
      </w:r>
      <w:r w:rsidR="00252988" w:rsidRPr="00A41E3C"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 xml:space="preserve">               </w:t>
      </w:r>
    </w:p>
    <w:p w14:paraId="2E6E9F3C" w14:textId="77777777" w:rsidR="00252988" w:rsidRPr="00A41E3C" w:rsidRDefault="00252988" w:rsidP="00A617D7">
      <w:pPr>
        <w:rPr>
          <w:color w:val="000000"/>
          <w:sz w:val="10"/>
          <w:szCs w:val="10"/>
        </w:rPr>
      </w:pPr>
    </w:p>
    <w:p w14:paraId="64DF867A" w14:textId="1AEB07A6" w:rsidR="00252988" w:rsidRPr="00A41E3C" w:rsidRDefault="00252988" w:rsidP="00A617D7">
      <w:pPr>
        <w:rPr>
          <w:color w:val="000000"/>
          <w:sz w:val="10"/>
          <w:szCs w:val="10"/>
        </w:rPr>
      </w:pPr>
    </w:p>
    <w:p w14:paraId="6E36F3AC" w14:textId="77777777" w:rsidR="00252988" w:rsidRPr="00A41E3C" w:rsidRDefault="00252988" w:rsidP="00A617D7">
      <w:pPr>
        <w:rPr>
          <w:color w:val="000000"/>
          <w:sz w:val="10"/>
          <w:szCs w:val="10"/>
        </w:rPr>
      </w:pPr>
    </w:p>
    <w:p w14:paraId="4D2F0944" w14:textId="77777777" w:rsidR="00252988" w:rsidRPr="00A41E3C" w:rsidRDefault="00F713EF" w:rsidP="00A617D7">
      <w:pPr>
        <w:rPr>
          <w:color w:val="000000"/>
          <w:sz w:val="10"/>
          <w:szCs w:val="10"/>
        </w:rPr>
      </w:pPr>
      <w:r>
        <w:rPr>
          <w:color w:val="000000"/>
          <w:sz w:val="10"/>
          <w:szCs w:val="10"/>
        </w:rPr>
        <w:tab/>
      </w:r>
    </w:p>
    <w:p w14:paraId="2083523E" w14:textId="77777777" w:rsidR="00A41E3C" w:rsidRDefault="00A41E3C" w:rsidP="00A617D7">
      <w:pPr>
        <w:rPr>
          <w:color w:val="000000"/>
          <w:sz w:val="2"/>
          <w:szCs w:val="2"/>
        </w:rPr>
      </w:pPr>
    </w:p>
    <w:p w14:paraId="68F6D483" w14:textId="77777777" w:rsidR="00F713EF" w:rsidRDefault="00F713EF" w:rsidP="00A617D7">
      <w:pPr>
        <w:rPr>
          <w:color w:val="000000"/>
          <w:sz w:val="2"/>
          <w:szCs w:val="2"/>
        </w:rPr>
      </w:pPr>
    </w:p>
    <w:p w14:paraId="60438413" w14:textId="77777777" w:rsidR="00F713EF" w:rsidRDefault="00F713EF" w:rsidP="00A617D7">
      <w:pPr>
        <w:rPr>
          <w:color w:val="000000"/>
          <w:sz w:val="2"/>
          <w:szCs w:val="2"/>
        </w:rPr>
      </w:pPr>
    </w:p>
    <w:p w14:paraId="192EA89E" w14:textId="77777777" w:rsidR="00F713EF" w:rsidRDefault="00F713EF" w:rsidP="00A617D7">
      <w:pPr>
        <w:rPr>
          <w:color w:val="000000"/>
          <w:sz w:val="2"/>
          <w:szCs w:val="2"/>
        </w:rPr>
      </w:pPr>
    </w:p>
    <w:p w14:paraId="2E077577" w14:textId="77777777" w:rsidR="00F713EF" w:rsidRDefault="00F713EF" w:rsidP="00A617D7">
      <w:pPr>
        <w:rPr>
          <w:color w:val="000000"/>
          <w:sz w:val="2"/>
          <w:szCs w:val="2"/>
        </w:rPr>
      </w:pPr>
    </w:p>
    <w:p w14:paraId="6F321551" w14:textId="4FD034D2" w:rsidR="00F713EF" w:rsidRDefault="00F713EF" w:rsidP="00A617D7">
      <w:pPr>
        <w:rPr>
          <w:color w:val="000000"/>
          <w:sz w:val="2"/>
          <w:szCs w:val="2"/>
        </w:rPr>
      </w:pPr>
    </w:p>
    <w:p w14:paraId="6F68C261" w14:textId="77777777" w:rsidR="00F713EF" w:rsidRPr="00F713EF" w:rsidRDefault="00F713EF" w:rsidP="00A617D7">
      <w:pPr>
        <w:rPr>
          <w:color w:val="000000"/>
          <w:sz w:val="2"/>
          <w:szCs w:val="2"/>
        </w:rPr>
      </w:pPr>
    </w:p>
    <w:p w14:paraId="20F5EA1E" w14:textId="77777777" w:rsidR="00252988" w:rsidRPr="00A41E3C" w:rsidRDefault="00B37F1C" w:rsidP="00A617D7">
      <w:pPr>
        <w:rPr>
          <w:color w:val="000000"/>
          <w:sz w:val="10"/>
          <w:szCs w:val="10"/>
        </w:rPr>
      </w:pPr>
      <w:r>
        <w:rPr>
          <w:color w:val="000000"/>
          <w:sz w:val="10"/>
          <w:szCs w:val="10"/>
        </w:rPr>
        <w:tab/>
        <w:t xml:space="preserve"> </w:t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ab/>
      </w:r>
      <w:r w:rsidR="00536AC4"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ab/>
      </w:r>
      <w:r w:rsidR="00A41E3C" w:rsidRPr="00A41E3C">
        <w:rPr>
          <w:color w:val="000000"/>
          <w:sz w:val="10"/>
          <w:szCs w:val="10"/>
        </w:rPr>
        <w:tab/>
      </w:r>
    </w:p>
    <w:p w14:paraId="15234383" w14:textId="77777777" w:rsidR="00A41E3C" w:rsidRPr="00A41E3C" w:rsidRDefault="00A41E3C" w:rsidP="00A617D7">
      <w:pPr>
        <w:rPr>
          <w:color w:val="000000"/>
          <w:sz w:val="10"/>
          <w:szCs w:val="10"/>
        </w:rPr>
      </w:pPr>
    </w:p>
    <w:p w14:paraId="04E1BE6D" w14:textId="77777777" w:rsidR="00252988" w:rsidRPr="00A41E3C" w:rsidRDefault="00252988" w:rsidP="00A617D7">
      <w:pPr>
        <w:rPr>
          <w:color w:val="000000"/>
          <w:sz w:val="10"/>
          <w:szCs w:val="10"/>
        </w:rPr>
      </w:pPr>
    </w:p>
    <w:p w14:paraId="63531A29" w14:textId="77777777" w:rsidR="00252988" w:rsidRPr="00A41E3C" w:rsidRDefault="00252988" w:rsidP="00A617D7">
      <w:pPr>
        <w:rPr>
          <w:color w:val="000000"/>
          <w:sz w:val="10"/>
          <w:szCs w:val="10"/>
        </w:rPr>
      </w:pPr>
    </w:p>
    <w:p w14:paraId="061F8A70" w14:textId="77777777" w:rsidR="00252988" w:rsidRDefault="00252988" w:rsidP="00A617D7">
      <w:pPr>
        <w:rPr>
          <w:color w:val="000000"/>
          <w:sz w:val="10"/>
          <w:szCs w:val="10"/>
        </w:rPr>
      </w:pPr>
    </w:p>
    <w:p w14:paraId="030EA19D" w14:textId="77777777" w:rsidR="00A41E3C" w:rsidRDefault="005A58EC" w:rsidP="00A617D7">
      <w:pPr>
        <w:rPr>
          <w:color w:val="000000"/>
          <w:sz w:val="10"/>
          <w:szCs w:val="10"/>
        </w:rPr>
      </w:pPr>
      <w:r>
        <w:rPr>
          <w:noProof/>
          <w:color w:val="000000"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14048" behindDoc="0" locked="0" layoutInCell="0" allowOverlap="1" wp14:anchorId="68489FE4" wp14:editId="452ADCCC">
                <wp:simplePos x="0" y="0"/>
                <wp:positionH relativeFrom="column">
                  <wp:posOffset>2260600</wp:posOffset>
                </wp:positionH>
                <wp:positionV relativeFrom="paragraph">
                  <wp:posOffset>22860</wp:posOffset>
                </wp:positionV>
                <wp:extent cx="2289810" cy="251460"/>
                <wp:effectExtent l="0" t="0" r="0" b="0"/>
                <wp:wrapNone/>
                <wp:docPr id="17" name="Text Box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9810" cy="251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C0C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9BA8B8" w14:textId="77777777" w:rsidR="000F5A66" w:rsidRPr="00EF7D71" w:rsidRDefault="000F5A66" w:rsidP="00EF7D71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489FE4" id="Text Box 165" o:spid="_x0000_s1045" type="#_x0000_t202" style="position:absolute;margin-left:178pt;margin-top:1.8pt;width:180.3pt;height:19.8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" o:allowincell="f" filled="f" fillcolor="silver" stroked="f" strokeweight="1pt">
                <v:textbox>
                  <w:txbxContent>
                    <w:p w14:paraId="0D9BA8B8" w14:textId="77777777" w:rsidR="000F5A66" w:rsidRPr="00EF7D71" w:rsidRDefault="000F5A66" w:rsidP="00EF7D71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35ABCFB" w14:textId="77777777" w:rsidR="00A41E3C" w:rsidRPr="005A58EC" w:rsidRDefault="00A41E3C" w:rsidP="006125E4">
      <w:pPr>
        <w:rPr>
          <w:rStyle w:val="Style8"/>
          <w:b w:val="0"/>
          <w:color w:val="000000"/>
          <w:sz w:val="10"/>
          <w:szCs w:val="10"/>
        </w:rPr>
      </w:pP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  <w:r>
        <w:rPr>
          <w:color w:val="000000"/>
          <w:sz w:val="10"/>
          <w:szCs w:val="10"/>
        </w:rPr>
        <w:tab/>
      </w:r>
    </w:p>
    <w:p w14:paraId="2B10C4D3" w14:textId="77777777" w:rsidR="006125E4" w:rsidRDefault="006125E4" w:rsidP="006125E4">
      <w:pPr>
        <w:rPr>
          <w:rStyle w:val="Style8"/>
        </w:rPr>
      </w:pPr>
    </w:p>
    <w:p w14:paraId="3D5BA2C0" w14:textId="28FB5BEB" w:rsidR="006125E4" w:rsidRDefault="006125E4" w:rsidP="006125E4">
      <w:pPr>
        <w:rPr>
          <w:rStyle w:val="Style8"/>
        </w:rPr>
      </w:pPr>
    </w:p>
    <w:p w14:paraId="7F7F8041" w14:textId="4E01FC3E" w:rsidR="006125E4" w:rsidRDefault="004C4E7D" w:rsidP="006125E4">
      <w:pPr>
        <w:rPr>
          <w:rStyle w:val="Style8"/>
        </w:rPr>
      </w:pPr>
      <w:r>
        <w:rPr>
          <w:b/>
          <w:noProof/>
          <w:color w:val="000000"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99712" behindDoc="1" locked="0" layoutInCell="1" allowOverlap="1" wp14:anchorId="186563CA" wp14:editId="438D24F2">
                <wp:simplePos x="0" y="0"/>
                <wp:positionH relativeFrom="column">
                  <wp:posOffset>-56515</wp:posOffset>
                </wp:positionH>
                <wp:positionV relativeFrom="paragraph">
                  <wp:posOffset>69586</wp:posOffset>
                </wp:positionV>
                <wp:extent cx="6858000" cy="1210310"/>
                <wp:effectExtent l="0" t="0" r="19050" b="27940"/>
                <wp:wrapNone/>
                <wp:docPr id="16" name="Text Box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2103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66BA54D" w14:textId="77777777" w:rsidR="000F5A66" w:rsidRPr="006E7941" w:rsidRDefault="00536AC4" w:rsidP="00252988">
                            <w:pPr>
                              <w:spacing w:line="360" w:lineRule="auto"/>
                              <w:ind w:left="360" w:firstLine="36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E7941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0F5A66" w:rsidRPr="006E7941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The position was published at </w:t>
                            </w:r>
                            <w:r w:rsidRPr="006E7941"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>___________________</w:t>
                            </w:r>
                            <w:r w:rsidR="000F5A66" w:rsidRPr="006E7941"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 xml:space="preserve">________ </w:t>
                            </w:r>
                            <w:r w:rsidR="000F5A66" w:rsidRPr="006E7941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from ___________ to _________, </w:t>
                            </w:r>
                          </w:p>
                          <w:p w14:paraId="4AB176FB" w14:textId="69B5D791" w:rsidR="000F5A66" w:rsidRPr="006E7941" w:rsidRDefault="000F5A66" w:rsidP="005A58EC">
                            <w:pPr>
                              <w:spacing w:line="360" w:lineRule="auto"/>
                              <w:ind w:left="360" w:right="390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E7941">
                              <w:rPr>
                                <w:color w:val="000000"/>
                                <w:sz w:val="24"/>
                                <w:szCs w:val="24"/>
                              </w:rPr>
                              <w:t>20_____ and posted in</w:t>
                            </w:r>
                            <w:r w:rsidR="00D568F9" w:rsidRPr="006E7941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568F9" w:rsidRPr="006E7941">
                              <w:rPr>
                                <w:sz w:val="24"/>
                                <w:szCs w:val="24"/>
                              </w:rPr>
                              <w:t>three (3) conspicuous places</w:t>
                            </w:r>
                            <w:r w:rsidRPr="006E794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E7941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from___________ to__________, 20_____ in consonance with </w:t>
                            </w:r>
                            <w:r w:rsidRPr="006E7941">
                              <w:rPr>
                                <w:sz w:val="24"/>
                                <w:szCs w:val="24"/>
                              </w:rPr>
                              <w:t>R</w:t>
                            </w:r>
                            <w:r w:rsidR="0022587E" w:rsidRPr="006E7941">
                              <w:rPr>
                                <w:sz w:val="24"/>
                                <w:szCs w:val="24"/>
                              </w:rPr>
                              <w:t xml:space="preserve">epublic </w:t>
                            </w:r>
                            <w:r w:rsidRPr="006E7941">
                              <w:rPr>
                                <w:sz w:val="24"/>
                                <w:szCs w:val="24"/>
                              </w:rPr>
                              <w:t>A</w:t>
                            </w:r>
                            <w:r w:rsidR="0022587E" w:rsidRPr="006E7941">
                              <w:rPr>
                                <w:sz w:val="24"/>
                                <w:szCs w:val="24"/>
                              </w:rPr>
                              <w:t>ct</w:t>
                            </w:r>
                            <w:r w:rsidR="005A6D76" w:rsidRPr="006E794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A6D76" w:rsidRPr="006E7941">
                              <w:rPr>
                                <w:color w:val="000000"/>
                                <w:sz w:val="24"/>
                                <w:szCs w:val="24"/>
                              </w:rPr>
                              <w:t>No.</w:t>
                            </w:r>
                            <w:r w:rsidRPr="006E7941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7041. </w:t>
                            </w:r>
                            <w:r w:rsidR="005A00FF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E7941">
                              <w:rPr>
                                <w:color w:val="000000"/>
                                <w:sz w:val="24"/>
                                <w:szCs w:val="24"/>
                              </w:rPr>
                              <w:t>The assessment by the Human Resource Merit Promotion and Selection Board (HRMPSB) started on ______________, 20_____.</w:t>
                            </w:r>
                          </w:p>
                          <w:p w14:paraId="152E4644" w14:textId="77777777" w:rsidR="000F5A66" w:rsidRPr="008B7D26" w:rsidRDefault="000F5A66" w:rsidP="00252988"/>
                          <w:p w14:paraId="2B4A5255" w14:textId="77777777" w:rsidR="000F5A66" w:rsidRPr="00252988" w:rsidRDefault="000F5A66" w:rsidP="00252988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563CA" id="Text Box 151" o:spid="_x0000_s1046" type="#_x0000_t202" style="position:absolute;margin-left:-4.45pt;margin-top:5.5pt;width:540pt;height:95.3pt;z-index:-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" filled="f" strokecolor="white">
                <v:textbox inset="0,0,0,0">
                  <w:txbxContent>
                    <w:p w14:paraId="666BA54D" w14:textId="77777777" w:rsidR="000F5A66" w:rsidRPr="006E7941" w:rsidRDefault="00536AC4" w:rsidP="00252988">
                      <w:pPr>
                        <w:spacing w:line="360" w:lineRule="auto"/>
                        <w:ind w:left="360" w:firstLine="360"/>
                        <w:rPr>
                          <w:color w:val="000000"/>
                          <w:sz w:val="24"/>
                          <w:szCs w:val="24"/>
                        </w:rPr>
                      </w:pPr>
                      <w:r w:rsidRPr="006E7941">
                        <w:rPr>
                          <w:color w:val="000000"/>
                          <w:sz w:val="24"/>
                          <w:szCs w:val="24"/>
                        </w:rPr>
                        <w:t xml:space="preserve">      </w:t>
                      </w:r>
                      <w:r w:rsidR="000F5A66" w:rsidRPr="006E7941">
                        <w:rPr>
                          <w:color w:val="000000"/>
                          <w:sz w:val="24"/>
                          <w:szCs w:val="24"/>
                        </w:rPr>
                        <w:t xml:space="preserve">The position was published at </w:t>
                      </w:r>
                      <w:r w:rsidRPr="006E7941"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>___________________</w:t>
                      </w:r>
                      <w:r w:rsidR="000F5A66" w:rsidRPr="006E7941"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 xml:space="preserve">________ </w:t>
                      </w:r>
                      <w:r w:rsidR="000F5A66" w:rsidRPr="006E7941">
                        <w:rPr>
                          <w:color w:val="000000"/>
                          <w:sz w:val="24"/>
                          <w:szCs w:val="24"/>
                        </w:rPr>
                        <w:t xml:space="preserve">from ___________ to _________, </w:t>
                      </w:r>
                    </w:p>
                    <w:p w14:paraId="4AB176FB" w14:textId="69B5D791" w:rsidR="000F5A66" w:rsidRPr="006E7941" w:rsidRDefault="000F5A66" w:rsidP="005A58EC">
                      <w:pPr>
                        <w:spacing w:line="360" w:lineRule="auto"/>
                        <w:ind w:left="360" w:right="390"/>
                        <w:jc w:val="both"/>
                        <w:rPr>
                          <w:color w:val="000000"/>
                          <w:sz w:val="24"/>
                          <w:szCs w:val="24"/>
                        </w:rPr>
                      </w:pPr>
                      <w:r w:rsidRPr="006E7941">
                        <w:rPr>
                          <w:color w:val="000000"/>
                          <w:sz w:val="24"/>
                          <w:szCs w:val="24"/>
                        </w:rPr>
                        <w:t>20_____ and posted in</w:t>
                      </w:r>
                      <w:r w:rsidR="00D568F9" w:rsidRPr="006E7941"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D568F9" w:rsidRPr="006E7941">
                        <w:rPr>
                          <w:sz w:val="24"/>
                          <w:szCs w:val="24"/>
                        </w:rPr>
                        <w:t>three (3) conspicuous places</w:t>
                      </w:r>
                      <w:r w:rsidRPr="006E7941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6E7941">
                        <w:rPr>
                          <w:color w:val="000000"/>
                          <w:sz w:val="24"/>
                          <w:szCs w:val="24"/>
                        </w:rPr>
                        <w:t xml:space="preserve">from___________ to__________, 20_____ in consonance with </w:t>
                      </w:r>
                      <w:r w:rsidRPr="006E7941">
                        <w:rPr>
                          <w:sz w:val="24"/>
                          <w:szCs w:val="24"/>
                        </w:rPr>
                        <w:t>R</w:t>
                      </w:r>
                      <w:r w:rsidR="0022587E" w:rsidRPr="006E7941">
                        <w:rPr>
                          <w:sz w:val="24"/>
                          <w:szCs w:val="24"/>
                        </w:rPr>
                        <w:t xml:space="preserve">epublic </w:t>
                      </w:r>
                      <w:r w:rsidRPr="006E7941">
                        <w:rPr>
                          <w:sz w:val="24"/>
                          <w:szCs w:val="24"/>
                        </w:rPr>
                        <w:t>A</w:t>
                      </w:r>
                      <w:r w:rsidR="0022587E" w:rsidRPr="006E7941">
                        <w:rPr>
                          <w:sz w:val="24"/>
                          <w:szCs w:val="24"/>
                        </w:rPr>
                        <w:t>ct</w:t>
                      </w:r>
                      <w:r w:rsidR="005A6D76" w:rsidRPr="006E7941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5A6D76" w:rsidRPr="006E7941">
                        <w:rPr>
                          <w:color w:val="000000"/>
                          <w:sz w:val="24"/>
                          <w:szCs w:val="24"/>
                        </w:rPr>
                        <w:t>No.</w:t>
                      </w:r>
                      <w:r w:rsidRPr="006E7941">
                        <w:rPr>
                          <w:color w:val="000000"/>
                          <w:sz w:val="24"/>
                          <w:szCs w:val="24"/>
                        </w:rPr>
                        <w:t xml:space="preserve"> 7041. </w:t>
                      </w:r>
                      <w:r w:rsidR="005A00FF"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6E7941">
                        <w:rPr>
                          <w:color w:val="000000"/>
                          <w:sz w:val="24"/>
                          <w:szCs w:val="24"/>
                        </w:rPr>
                        <w:t>The assessment by the Human Resource Merit Promotion and Selection Board (HRMPSB) started on ______________, 20_____.</w:t>
                      </w:r>
                    </w:p>
                    <w:p w14:paraId="152E4644" w14:textId="77777777" w:rsidR="000F5A66" w:rsidRPr="008B7D26" w:rsidRDefault="000F5A66" w:rsidP="00252988"/>
                    <w:p w14:paraId="2B4A5255" w14:textId="77777777" w:rsidR="000F5A66" w:rsidRPr="00252988" w:rsidRDefault="000F5A66" w:rsidP="00252988"/>
                  </w:txbxContent>
                </v:textbox>
              </v:shape>
            </w:pict>
          </mc:Fallback>
        </mc:AlternateContent>
      </w:r>
    </w:p>
    <w:p w14:paraId="59683C04" w14:textId="77777777" w:rsidR="006125E4" w:rsidRDefault="006125E4" w:rsidP="006125E4">
      <w:pPr>
        <w:rPr>
          <w:rStyle w:val="Style8"/>
        </w:rPr>
      </w:pPr>
    </w:p>
    <w:p w14:paraId="0ED34FC8" w14:textId="77777777" w:rsidR="006125E4" w:rsidRDefault="006125E4" w:rsidP="006125E4">
      <w:pPr>
        <w:rPr>
          <w:color w:val="000000"/>
          <w:sz w:val="10"/>
          <w:szCs w:val="10"/>
        </w:rPr>
      </w:pPr>
    </w:p>
    <w:p w14:paraId="5BA85577" w14:textId="77777777" w:rsidR="00A41E3C" w:rsidRDefault="00A41E3C" w:rsidP="00A617D7">
      <w:pPr>
        <w:rPr>
          <w:color w:val="000000"/>
          <w:sz w:val="10"/>
          <w:szCs w:val="10"/>
        </w:rPr>
      </w:pPr>
    </w:p>
    <w:p w14:paraId="63E39DB4" w14:textId="77777777" w:rsidR="00A41E3C" w:rsidRDefault="00A41E3C" w:rsidP="00A617D7">
      <w:pPr>
        <w:rPr>
          <w:color w:val="000000"/>
          <w:sz w:val="10"/>
          <w:szCs w:val="10"/>
        </w:rPr>
      </w:pPr>
    </w:p>
    <w:p w14:paraId="2E25FCAD" w14:textId="77777777" w:rsidR="00A41E3C" w:rsidRDefault="00A41E3C" w:rsidP="00A617D7">
      <w:pPr>
        <w:rPr>
          <w:color w:val="000000"/>
          <w:sz w:val="10"/>
          <w:szCs w:val="10"/>
        </w:rPr>
      </w:pPr>
    </w:p>
    <w:p w14:paraId="025B3D1D" w14:textId="77777777" w:rsidR="006125E4" w:rsidRDefault="006125E4" w:rsidP="00A617D7">
      <w:pPr>
        <w:rPr>
          <w:color w:val="000000"/>
          <w:sz w:val="10"/>
          <w:szCs w:val="10"/>
        </w:rPr>
      </w:pPr>
    </w:p>
    <w:p w14:paraId="014420DC" w14:textId="77777777" w:rsidR="00A41E3C" w:rsidRDefault="00A41E3C" w:rsidP="00A617D7">
      <w:pPr>
        <w:rPr>
          <w:color w:val="000000"/>
          <w:sz w:val="10"/>
          <w:szCs w:val="10"/>
        </w:rPr>
      </w:pPr>
    </w:p>
    <w:p w14:paraId="2DAD488E" w14:textId="77777777" w:rsidR="00A41E3C" w:rsidRDefault="00A41E3C" w:rsidP="00A617D7">
      <w:pPr>
        <w:rPr>
          <w:color w:val="000000"/>
          <w:sz w:val="10"/>
          <w:szCs w:val="10"/>
        </w:rPr>
      </w:pPr>
    </w:p>
    <w:p w14:paraId="6BC535A3" w14:textId="77777777" w:rsidR="006125E4" w:rsidRDefault="006125E4" w:rsidP="00A617D7">
      <w:pPr>
        <w:rPr>
          <w:color w:val="000000"/>
          <w:sz w:val="10"/>
          <w:szCs w:val="10"/>
        </w:rPr>
      </w:pPr>
    </w:p>
    <w:p w14:paraId="07A794E8" w14:textId="77777777" w:rsidR="006125E4" w:rsidRDefault="006125E4" w:rsidP="00A617D7">
      <w:pPr>
        <w:rPr>
          <w:color w:val="000000"/>
          <w:sz w:val="10"/>
          <w:szCs w:val="10"/>
        </w:rPr>
      </w:pPr>
    </w:p>
    <w:p w14:paraId="43084CB1" w14:textId="77777777" w:rsidR="00A41E3C" w:rsidRDefault="00C953EB" w:rsidP="00C953EB">
      <w:pPr>
        <w:ind w:left="4320" w:firstLine="720"/>
        <w:jc w:val="center"/>
        <w:rPr>
          <w:color w:val="000000"/>
          <w:sz w:val="10"/>
          <w:szCs w:val="10"/>
        </w:rPr>
      </w:pPr>
      <w:r>
        <w:rPr>
          <w:rStyle w:val="Style10"/>
        </w:rPr>
        <w:t xml:space="preserve">  </w:t>
      </w:r>
    </w:p>
    <w:p w14:paraId="3072F5EC" w14:textId="77777777" w:rsidR="00A41E3C" w:rsidRDefault="00A41E3C" w:rsidP="00A617D7">
      <w:pPr>
        <w:rPr>
          <w:color w:val="000000"/>
          <w:sz w:val="10"/>
          <w:szCs w:val="10"/>
        </w:rPr>
      </w:pPr>
    </w:p>
    <w:p w14:paraId="45512D7C" w14:textId="77777777" w:rsidR="00A41E3C" w:rsidRPr="00A41E3C" w:rsidRDefault="00A41E3C" w:rsidP="00A617D7">
      <w:pPr>
        <w:rPr>
          <w:color w:val="000000"/>
          <w:sz w:val="10"/>
          <w:szCs w:val="10"/>
        </w:rPr>
      </w:pPr>
    </w:p>
    <w:p w14:paraId="564AC437" w14:textId="77777777" w:rsidR="00252988" w:rsidRDefault="00252988" w:rsidP="00A617D7">
      <w:pPr>
        <w:rPr>
          <w:color w:val="000000"/>
          <w:sz w:val="10"/>
          <w:szCs w:val="10"/>
        </w:rPr>
      </w:pPr>
    </w:p>
    <w:p w14:paraId="0D56477A" w14:textId="77777777" w:rsidR="00F713EF" w:rsidRDefault="00F713EF" w:rsidP="00A617D7">
      <w:pPr>
        <w:rPr>
          <w:color w:val="000000"/>
          <w:sz w:val="10"/>
          <w:szCs w:val="10"/>
        </w:rPr>
      </w:pPr>
    </w:p>
    <w:p w14:paraId="4200D076" w14:textId="77777777" w:rsidR="00F713EF" w:rsidRDefault="00F713EF" w:rsidP="00A617D7">
      <w:pPr>
        <w:rPr>
          <w:color w:val="000000"/>
          <w:sz w:val="10"/>
          <w:szCs w:val="10"/>
        </w:rPr>
      </w:pPr>
    </w:p>
    <w:p w14:paraId="344A2119" w14:textId="77777777" w:rsidR="00F713EF" w:rsidRDefault="00F713EF" w:rsidP="00A617D7">
      <w:pPr>
        <w:rPr>
          <w:color w:val="000000"/>
          <w:sz w:val="10"/>
          <w:szCs w:val="10"/>
        </w:rPr>
      </w:pPr>
    </w:p>
    <w:p w14:paraId="1AE49AF2" w14:textId="52A75CEC" w:rsidR="00F713EF" w:rsidRDefault="00F713EF" w:rsidP="00A617D7">
      <w:pPr>
        <w:rPr>
          <w:color w:val="000000"/>
          <w:sz w:val="10"/>
          <w:szCs w:val="10"/>
        </w:rPr>
      </w:pPr>
    </w:p>
    <w:p w14:paraId="4F18E7BE" w14:textId="51AA4B12" w:rsidR="00F713EF" w:rsidRDefault="00F713EF" w:rsidP="00A617D7">
      <w:pPr>
        <w:rPr>
          <w:color w:val="000000"/>
          <w:sz w:val="10"/>
          <w:szCs w:val="10"/>
        </w:rPr>
      </w:pPr>
    </w:p>
    <w:p w14:paraId="097F35D9" w14:textId="0D0EC683" w:rsidR="00F713EF" w:rsidRDefault="007C4F03" w:rsidP="00A617D7">
      <w:pPr>
        <w:rPr>
          <w:color w:val="000000"/>
          <w:sz w:val="10"/>
          <w:szCs w:val="10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3C175C64" wp14:editId="6AADCBF9">
                <wp:simplePos x="0" y="0"/>
                <wp:positionH relativeFrom="column">
                  <wp:posOffset>-89535</wp:posOffset>
                </wp:positionH>
                <wp:positionV relativeFrom="paragraph">
                  <wp:posOffset>67945</wp:posOffset>
                </wp:positionV>
                <wp:extent cx="6909435" cy="2201545"/>
                <wp:effectExtent l="0" t="0" r="24765" b="27305"/>
                <wp:wrapNone/>
                <wp:docPr id="1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9435" cy="2201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B9DCC6" w14:textId="77777777" w:rsidR="000F5A66" w:rsidRDefault="000F5A66">
                            <w:pPr>
                              <w:jc w:val="center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</w:p>
                          <w:p w14:paraId="295766E8" w14:textId="77777777" w:rsidR="000F5A66" w:rsidRDefault="000F5A66">
                            <w:pPr>
                              <w:jc w:val="center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Certification</w:t>
                            </w:r>
                          </w:p>
                          <w:p w14:paraId="191396FE" w14:textId="77777777" w:rsidR="000F5A66" w:rsidRDefault="000F5A66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  <w:p w14:paraId="1F945768" w14:textId="3EF2062C" w:rsidR="000F5A66" w:rsidRPr="00F6329A" w:rsidRDefault="00536AC4" w:rsidP="002460E2">
                            <w:pPr>
                              <w:spacing w:line="360" w:lineRule="auto"/>
                              <w:ind w:left="360" w:right="390" w:firstLine="360"/>
                              <w:jc w:val="both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0F5A66" w:rsidRPr="00F6329A">
                              <w:rPr>
                                <w:color w:val="000000"/>
                                <w:sz w:val="24"/>
                                <w:szCs w:val="24"/>
                              </w:rPr>
                              <w:t>This      is     to       certify      that       the      appointee      has     been     screened     and     fou</w:t>
                            </w:r>
                            <w:r w:rsidR="000F5A66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nd     qualified by </w:t>
                            </w:r>
                            <w:r w:rsidR="005245BE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="000F5A66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the </w:t>
                            </w:r>
                            <w:r w:rsidR="0031564C">
                              <w:rPr>
                                <w:color w:val="000000"/>
                                <w:sz w:val="24"/>
                                <w:szCs w:val="24"/>
                              </w:rPr>
                              <w:t>majority of the HRMPSB</w:t>
                            </w:r>
                            <w:r w:rsidR="00541257">
                              <w:rPr>
                                <w:color w:val="000000"/>
                                <w:sz w:val="24"/>
                                <w:szCs w:val="24"/>
                              </w:rPr>
                              <w:t>/</w:t>
                            </w:r>
                            <w:r w:rsidR="00541257" w:rsidRPr="006E7941">
                              <w:rPr>
                                <w:color w:val="000000"/>
                                <w:sz w:val="24"/>
                                <w:szCs w:val="24"/>
                              </w:rPr>
                              <w:t>Placement Committee</w:t>
                            </w:r>
                            <w:r w:rsidR="000F5A66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during the deliberation held on __________________. </w:t>
                            </w:r>
                          </w:p>
                          <w:p w14:paraId="18E9EF0D" w14:textId="77777777" w:rsidR="000F5A66" w:rsidRPr="00F008EF" w:rsidRDefault="000F5A66">
                            <w:pPr>
                              <w:jc w:val="both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61847706" w14:textId="77777777" w:rsidR="000F5A66" w:rsidRDefault="000F5A66">
                            <w:pPr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ab/>
                              <w:t xml:space="preserve">                                                                                                                 </w:t>
                            </w:r>
                          </w:p>
                          <w:p w14:paraId="31D70EF3" w14:textId="77777777" w:rsidR="000F5A66" w:rsidRPr="00155140" w:rsidRDefault="000F5A66" w:rsidP="00C953EB">
                            <w:pPr>
                              <w:jc w:val="center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                                                                                                                </w:t>
                            </w:r>
                            <w:r w:rsidR="00541257">
                              <w:rPr>
                                <w:color w:val="000000"/>
                              </w:rPr>
                              <w:t xml:space="preserve">   </w:t>
                            </w:r>
                            <w:r>
                              <w:rPr>
                                <w:color w:val="000000"/>
                              </w:rPr>
                              <w:t xml:space="preserve">  </w:t>
                            </w:r>
                            <w:r w:rsidRPr="00155140">
                              <w:rPr>
                                <w:color w:val="000000"/>
                                <w:sz w:val="22"/>
                                <w:szCs w:val="22"/>
                              </w:rPr>
                              <w:t>______</w:t>
                            </w:r>
                            <w:r w:rsidR="004718B6">
                              <w:rPr>
                                <w:color w:val="000000"/>
                                <w:sz w:val="22"/>
                                <w:szCs w:val="22"/>
                              </w:rPr>
                              <w:t>____</w:t>
                            </w:r>
                            <w:r w:rsidRPr="00155140">
                              <w:rPr>
                                <w:color w:val="000000"/>
                                <w:sz w:val="22"/>
                                <w:szCs w:val="22"/>
                              </w:rPr>
                              <w:t>______________________________</w:t>
                            </w:r>
                          </w:p>
                          <w:p w14:paraId="22655E17" w14:textId="77777777" w:rsidR="000F5A66" w:rsidRPr="00155140" w:rsidRDefault="00541257">
                            <w:pPr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2"/>
                                <w:szCs w:val="22"/>
                              </w:rPr>
                              <w:tab/>
                              <w:t xml:space="preserve">                  </w:t>
                            </w:r>
                            <w:r w:rsidR="000F5A66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Chairperson, HRMPSB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/</w:t>
                            </w:r>
                            <w:r w:rsidRPr="00CA5584">
                              <w:rPr>
                                <w:color w:val="000000"/>
                                <w:sz w:val="24"/>
                                <w:szCs w:val="24"/>
                              </w:rPr>
                              <w:t>Placement Committee</w:t>
                            </w:r>
                          </w:p>
                          <w:p w14:paraId="25D75BB8" w14:textId="77777777" w:rsidR="000F5A66" w:rsidRPr="00155140" w:rsidRDefault="000F5A66">
                            <w:pPr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ab/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175C64" id="Rectangle 25" o:spid="_x0000_s1047" style="position:absolute;margin-left:-7.05pt;margin-top:5.35pt;width:544.05pt;height:173.3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" strokeweight="1pt">
                <v:textbox inset="1pt,1pt,1pt,1pt">
                  <w:txbxContent>
                    <w:p w14:paraId="44B9DCC6" w14:textId="77777777" w:rsidR="000F5A66" w:rsidRDefault="000F5A66">
                      <w:pPr>
                        <w:jc w:val="center"/>
                        <w:rPr>
                          <w:b/>
                          <w:color w:val="000000"/>
                          <w:sz w:val="24"/>
                        </w:rPr>
                      </w:pPr>
                    </w:p>
                    <w:p w14:paraId="295766E8" w14:textId="77777777" w:rsidR="000F5A66" w:rsidRDefault="000F5A66">
                      <w:pPr>
                        <w:jc w:val="center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Certification</w:t>
                      </w:r>
                    </w:p>
                    <w:p w14:paraId="191396FE" w14:textId="77777777" w:rsidR="000F5A66" w:rsidRDefault="000F5A66">
                      <w:pPr>
                        <w:jc w:val="center"/>
                        <w:rPr>
                          <w:color w:val="000000"/>
                        </w:rPr>
                      </w:pPr>
                    </w:p>
                    <w:p w14:paraId="1F945768" w14:textId="3EF2062C" w:rsidR="000F5A66" w:rsidRPr="00F6329A" w:rsidRDefault="00536AC4" w:rsidP="002460E2">
                      <w:pPr>
                        <w:spacing w:line="360" w:lineRule="auto"/>
                        <w:ind w:left="360" w:right="390" w:firstLine="360"/>
                        <w:jc w:val="both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  </w:t>
                      </w:r>
                      <w:r w:rsidR="000F5A66" w:rsidRPr="00F6329A">
                        <w:rPr>
                          <w:color w:val="000000"/>
                          <w:sz w:val="24"/>
                          <w:szCs w:val="24"/>
                        </w:rPr>
                        <w:t>This      is     to       certify      that       the      appointee      has     been     screened     and     fou</w:t>
                      </w:r>
                      <w:r w:rsidR="000F5A66">
                        <w:rPr>
                          <w:color w:val="000000"/>
                          <w:sz w:val="24"/>
                          <w:szCs w:val="24"/>
                        </w:rPr>
                        <w:t xml:space="preserve">nd     qualified by </w:t>
                      </w:r>
                      <w:r w:rsidR="005245BE">
                        <w:rPr>
                          <w:color w:val="000000"/>
                          <w:sz w:val="24"/>
                          <w:szCs w:val="24"/>
                        </w:rPr>
                        <w:t xml:space="preserve">at least </w:t>
                      </w:r>
                      <w:r w:rsidR="000F5A66">
                        <w:rPr>
                          <w:color w:val="000000"/>
                          <w:sz w:val="24"/>
                          <w:szCs w:val="24"/>
                        </w:rPr>
                        <w:t xml:space="preserve">the </w:t>
                      </w:r>
                      <w:r w:rsidR="0031564C">
                        <w:rPr>
                          <w:color w:val="000000"/>
                          <w:sz w:val="24"/>
                          <w:szCs w:val="24"/>
                        </w:rPr>
                        <w:t>majority of the HRMPSB</w:t>
                      </w:r>
                      <w:r w:rsidR="00541257">
                        <w:rPr>
                          <w:color w:val="000000"/>
                          <w:sz w:val="24"/>
                          <w:szCs w:val="24"/>
                        </w:rPr>
                        <w:t>/</w:t>
                      </w:r>
                      <w:r w:rsidR="00541257" w:rsidRPr="006E7941">
                        <w:rPr>
                          <w:color w:val="000000"/>
                          <w:sz w:val="24"/>
                          <w:szCs w:val="24"/>
                        </w:rPr>
                        <w:t>Placement Committee</w:t>
                      </w:r>
                      <w:r w:rsidR="000F5A66">
                        <w:rPr>
                          <w:color w:val="000000"/>
                          <w:sz w:val="24"/>
                          <w:szCs w:val="24"/>
                        </w:rPr>
                        <w:t xml:space="preserve"> during the deliberation held on __________________. </w:t>
                      </w:r>
                    </w:p>
                    <w:p w14:paraId="18E9EF0D" w14:textId="77777777" w:rsidR="000F5A66" w:rsidRPr="00F008EF" w:rsidRDefault="000F5A66">
                      <w:pPr>
                        <w:jc w:val="both"/>
                        <w:rPr>
                          <w:color w:val="000000"/>
                          <w:sz w:val="16"/>
                          <w:szCs w:val="16"/>
                        </w:rPr>
                      </w:pPr>
                    </w:p>
                    <w:p w14:paraId="61847706" w14:textId="77777777" w:rsidR="000F5A66" w:rsidRDefault="000F5A66">
                      <w:pPr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ab/>
                        <w:t xml:space="preserve">                                                                                                                 </w:t>
                      </w:r>
                    </w:p>
                    <w:p w14:paraId="31D70EF3" w14:textId="77777777" w:rsidR="000F5A66" w:rsidRPr="00155140" w:rsidRDefault="000F5A66" w:rsidP="00C953EB">
                      <w:pPr>
                        <w:jc w:val="center"/>
                        <w:rPr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</w:rPr>
                        <w:t xml:space="preserve">                                                                                                                </w:t>
                      </w:r>
                      <w:r w:rsidR="00541257">
                        <w:rPr>
                          <w:color w:val="000000"/>
                        </w:rPr>
                        <w:t xml:space="preserve">   </w:t>
                      </w:r>
                      <w:r>
                        <w:rPr>
                          <w:color w:val="000000"/>
                        </w:rPr>
                        <w:t xml:space="preserve">  </w:t>
                      </w:r>
                      <w:r w:rsidRPr="00155140">
                        <w:rPr>
                          <w:color w:val="000000"/>
                          <w:sz w:val="22"/>
                          <w:szCs w:val="22"/>
                        </w:rPr>
                        <w:t>______</w:t>
                      </w:r>
                      <w:r w:rsidR="004718B6">
                        <w:rPr>
                          <w:color w:val="000000"/>
                          <w:sz w:val="22"/>
                          <w:szCs w:val="22"/>
                        </w:rPr>
                        <w:t>____</w:t>
                      </w:r>
                      <w:r w:rsidRPr="00155140">
                        <w:rPr>
                          <w:color w:val="000000"/>
                          <w:sz w:val="22"/>
                          <w:szCs w:val="22"/>
                        </w:rPr>
                        <w:t>______________________________</w:t>
                      </w:r>
                    </w:p>
                    <w:p w14:paraId="22655E17" w14:textId="77777777" w:rsidR="000F5A66" w:rsidRPr="00155140" w:rsidRDefault="00541257">
                      <w:pPr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color w:val="00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color w:val="00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color w:val="00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color w:val="00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color w:val="00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color w:val="00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color w:val="000000"/>
                          <w:sz w:val="22"/>
                          <w:szCs w:val="22"/>
                        </w:rPr>
                        <w:tab/>
                        <w:t xml:space="preserve">                  </w:t>
                      </w:r>
                      <w:r w:rsidR="000F5A66">
                        <w:rPr>
                          <w:color w:val="000000"/>
                          <w:sz w:val="24"/>
                          <w:szCs w:val="24"/>
                        </w:rPr>
                        <w:t xml:space="preserve"> Chairperson, HRMPSB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/</w:t>
                      </w:r>
                      <w:r w:rsidRPr="00CA5584">
                        <w:rPr>
                          <w:color w:val="000000"/>
                          <w:sz w:val="24"/>
                          <w:szCs w:val="24"/>
                        </w:rPr>
                        <w:t>Placement Committee</w:t>
                      </w:r>
                    </w:p>
                    <w:p w14:paraId="25D75BB8" w14:textId="77777777" w:rsidR="000F5A66" w:rsidRPr="00155140" w:rsidRDefault="000F5A66">
                      <w:pPr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ab/>
                        <w:t xml:space="preserve">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704186CB" w14:textId="77777777" w:rsidR="00F713EF" w:rsidRDefault="00F713EF" w:rsidP="00A617D7">
      <w:pPr>
        <w:rPr>
          <w:color w:val="000000"/>
          <w:sz w:val="10"/>
          <w:szCs w:val="10"/>
        </w:rPr>
      </w:pPr>
    </w:p>
    <w:p w14:paraId="1CDD0618" w14:textId="77777777" w:rsidR="00F713EF" w:rsidRDefault="00F713EF" w:rsidP="00A617D7">
      <w:pPr>
        <w:rPr>
          <w:color w:val="000000"/>
          <w:sz w:val="10"/>
          <w:szCs w:val="10"/>
        </w:rPr>
      </w:pPr>
    </w:p>
    <w:p w14:paraId="663F935E" w14:textId="77777777" w:rsidR="00F713EF" w:rsidRDefault="00F713EF" w:rsidP="00A617D7">
      <w:pPr>
        <w:rPr>
          <w:color w:val="000000"/>
          <w:sz w:val="10"/>
          <w:szCs w:val="10"/>
        </w:rPr>
      </w:pPr>
    </w:p>
    <w:p w14:paraId="30057662" w14:textId="77777777" w:rsidR="00F713EF" w:rsidRDefault="00F713EF" w:rsidP="00A617D7">
      <w:pPr>
        <w:rPr>
          <w:color w:val="000000"/>
          <w:sz w:val="10"/>
          <w:szCs w:val="10"/>
        </w:rPr>
      </w:pPr>
    </w:p>
    <w:p w14:paraId="5C9B6365" w14:textId="77777777" w:rsidR="00F713EF" w:rsidRDefault="00F713EF" w:rsidP="00A617D7">
      <w:pPr>
        <w:rPr>
          <w:color w:val="000000"/>
          <w:sz w:val="10"/>
          <w:szCs w:val="10"/>
        </w:rPr>
      </w:pPr>
    </w:p>
    <w:p w14:paraId="5040F2B5" w14:textId="77777777" w:rsidR="00F713EF" w:rsidRDefault="00F713EF" w:rsidP="00A617D7">
      <w:pPr>
        <w:rPr>
          <w:color w:val="000000"/>
          <w:sz w:val="10"/>
          <w:szCs w:val="10"/>
        </w:rPr>
      </w:pPr>
    </w:p>
    <w:p w14:paraId="66ABDB80" w14:textId="77777777" w:rsidR="00F713EF" w:rsidRDefault="00F713EF" w:rsidP="00A617D7">
      <w:pPr>
        <w:rPr>
          <w:color w:val="000000"/>
          <w:sz w:val="10"/>
          <w:szCs w:val="10"/>
        </w:rPr>
      </w:pPr>
    </w:p>
    <w:p w14:paraId="6A109DDB" w14:textId="77777777" w:rsidR="00F713EF" w:rsidRDefault="00F713EF" w:rsidP="00A617D7">
      <w:pPr>
        <w:rPr>
          <w:color w:val="000000"/>
          <w:sz w:val="10"/>
          <w:szCs w:val="10"/>
        </w:rPr>
      </w:pPr>
    </w:p>
    <w:p w14:paraId="1A84CB07" w14:textId="77777777" w:rsidR="00F713EF" w:rsidRDefault="006E5D69" w:rsidP="006E5D69">
      <w:pPr>
        <w:tabs>
          <w:tab w:val="left" w:pos="9060"/>
        </w:tabs>
        <w:rPr>
          <w:color w:val="000000"/>
          <w:sz w:val="10"/>
          <w:szCs w:val="10"/>
        </w:rPr>
      </w:pPr>
      <w:r>
        <w:rPr>
          <w:color w:val="000000"/>
          <w:sz w:val="10"/>
          <w:szCs w:val="10"/>
        </w:rPr>
        <w:tab/>
      </w:r>
    </w:p>
    <w:p w14:paraId="736D97AB" w14:textId="77777777" w:rsidR="00F713EF" w:rsidRDefault="00F713EF" w:rsidP="00A617D7">
      <w:pPr>
        <w:rPr>
          <w:color w:val="000000"/>
          <w:sz w:val="10"/>
          <w:szCs w:val="10"/>
        </w:rPr>
      </w:pPr>
    </w:p>
    <w:p w14:paraId="4E6069F1" w14:textId="77777777" w:rsidR="00F713EF" w:rsidRDefault="00F713EF" w:rsidP="00A617D7">
      <w:pPr>
        <w:rPr>
          <w:color w:val="000000"/>
          <w:sz w:val="10"/>
          <w:szCs w:val="10"/>
        </w:rPr>
      </w:pPr>
    </w:p>
    <w:p w14:paraId="63CD0EE7" w14:textId="77777777" w:rsidR="00F713EF" w:rsidRDefault="00F713EF" w:rsidP="00A617D7">
      <w:pPr>
        <w:rPr>
          <w:color w:val="000000"/>
          <w:sz w:val="4"/>
          <w:szCs w:val="4"/>
        </w:rPr>
      </w:pPr>
    </w:p>
    <w:p w14:paraId="4CC19147" w14:textId="77777777" w:rsidR="00C953EB" w:rsidRDefault="00C953EB" w:rsidP="00A617D7">
      <w:pPr>
        <w:rPr>
          <w:color w:val="000000"/>
          <w:sz w:val="4"/>
          <w:szCs w:val="4"/>
        </w:rPr>
      </w:pPr>
    </w:p>
    <w:p w14:paraId="38EF3712" w14:textId="77777777" w:rsidR="00C953EB" w:rsidRPr="00C953EB" w:rsidRDefault="00C953EB" w:rsidP="00A617D7">
      <w:pPr>
        <w:rPr>
          <w:color w:val="000000"/>
          <w:sz w:val="4"/>
          <w:szCs w:val="4"/>
        </w:rPr>
      </w:pPr>
    </w:p>
    <w:p w14:paraId="4C20850E" w14:textId="77777777" w:rsidR="00F713EF" w:rsidRDefault="00C953EB" w:rsidP="00A617D7">
      <w:pPr>
        <w:rPr>
          <w:color w:val="000000"/>
          <w:sz w:val="10"/>
          <w:szCs w:val="10"/>
        </w:rPr>
      </w:pPr>
      <w:r>
        <w:rPr>
          <w:color w:val="000000"/>
          <w:sz w:val="10"/>
          <w:szCs w:val="10"/>
        </w:rPr>
        <w:t xml:space="preserve">                                               </w:t>
      </w:r>
    </w:p>
    <w:p w14:paraId="169D49EC" w14:textId="77777777" w:rsidR="00F713EF" w:rsidRDefault="00F713EF" w:rsidP="00A617D7">
      <w:pPr>
        <w:rPr>
          <w:color w:val="000000"/>
          <w:sz w:val="10"/>
          <w:szCs w:val="10"/>
        </w:rPr>
      </w:pPr>
    </w:p>
    <w:p w14:paraId="2B29A26D" w14:textId="77777777" w:rsidR="00F713EF" w:rsidRDefault="00F713EF" w:rsidP="00A617D7">
      <w:pPr>
        <w:rPr>
          <w:color w:val="000000"/>
          <w:sz w:val="10"/>
          <w:szCs w:val="10"/>
        </w:rPr>
      </w:pPr>
    </w:p>
    <w:p w14:paraId="7748F235" w14:textId="77777777" w:rsidR="00C953EB" w:rsidRDefault="00C953EB" w:rsidP="00A617D7">
      <w:pPr>
        <w:rPr>
          <w:color w:val="000000"/>
          <w:sz w:val="4"/>
          <w:szCs w:val="4"/>
        </w:rPr>
      </w:pPr>
    </w:p>
    <w:p w14:paraId="4480C773" w14:textId="77777777" w:rsidR="00C953EB" w:rsidRDefault="00C953EB" w:rsidP="00A617D7">
      <w:pPr>
        <w:rPr>
          <w:color w:val="000000"/>
          <w:sz w:val="4"/>
          <w:szCs w:val="4"/>
        </w:rPr>
      </w:pPr>
    </w:p>
    <w:p w14:paraId="1B706BB5" w14:textId="77777777" w:rsidR="00C953EB" w:rsidRDefault="00C953EB" w:rsidP="00A617D7">
      <w:pPr>
        <w:rPr>
          <w:color w:val="000000"/>
          <w:sz w:val="4"/>
          <w:szCs w:val="4"/>
        </w:rPr>
      </w:pPr>
    </w:p>
    <w:p w14:paraId="42E0CBEE" w14:textId="77777777" w:rsidR="00C953EB" w:rsidRPr="00C953EB" w:rsidRDefault="00C953EB" w:rsidP="00A617D7">
      <w:pPr>
        <w:rPr>
          <w:color w:val="000000"/>
          <w:sz w:val="4"/>
          <w:szCs w:val="4"/>
        </w:rPr>
      </w:pPr>
    </w:p>
    <w:p w14:paraId="44FC46BF" w14:textId="77777777" w:rsidR="00F713EF" w:rsidRDefault="00F713EF" w:rsidP="00A617D7">
      <w:pPr>
        <w:rPr>
          <w:color w:val="000000"/>
          <w:sz w:val="10"/>
          <w:szCs w:val="10"/>
        </w:rPr>
      </w:pPr>
    </w:p>
    <w:p w14:paraId="1D32ECB3" w14:textId="77777777" w:rsidR="006125E4" w:rsidRDefault="006125E4" w:rsidP="00C953EB">
      <w:pPr>
        <w:jc w:val="center"/>
        <w:rPr>
          <w:rStyle w:val="Style9"/>
        </w:rPr>
      </w:pPr>
    </w:p>
    <w:p w14:paraId="45AF444D" w14:textId="77777777" w:rsidR="00F713EF" w:rsidRDefault="00C953EB" w:rsidP="00C953EB">
      <w:pPr>
        <w:jc w:val="center"/>
        <w:rPr>
          <w:color w:val="000000"/>
          <w:sz w:val="10"/>
          <w:szCs w:val="10"/>
        </w:rPr>
      </w:pPr>
      <w:r>
        <w:rPr>
          <w:rStyle w:val="Style9"/>
        </w:rPr>
        <w:t xml:space="preserve">                                                                                                    </w:t>
      </w:r>
    </w:p>
    <w:p w14:paraId="6FDC1D6E" w14:textId="77777777" w:rsidR="00F713EF" w:rsidRDefault="00F713EF" w:rsidP="00A617D7">
      <w:pPr>
        <w:rPr>
          <w:color w:val="000000"/>
          <w:sz w:val="10"/>
          <w:szCs w:val="10"/>
        </w:rPr>
      </w:pPr>
    </w:p>
    <w:p w14:paraId="6A61EE88" w14:textId="77777777" w:rsidR="00F713EF" w:rsidRDefault="00F713EF" w:rsidP="00A617D7">
      <w:pPr>
        <w:rPr>
          <w:color w:val="000000"/>
          <w:sz w:val="10"/>
          <w:szCs w:val="10"/>
        </w:rPr>
      </w:pPr>
    </w:p>
    <w:p w14:paraId="4A08D510" w14:textId="77777777" w:rsidR="00F713EF" w:rsidRDefault="00F713EF" w:rsidP="00A617D7">
      <w:pPr>
        <w:rPr>
          <w:color w:val="000000"/>
          <w:sz w:val="10"/>
          <w:szCs w:val="10"/>
        </w:rPr>
      </w:pPr>
    </w:p>
    <w:p w14:paraId="4FE291BD" w14:textId="77777777" w:rsidR="00F713EF" w:rsidRDefault="00F713EF" w:rsidP="00A617D7">
      <w:pPr>
        <w:rPr>
          <w:color w:val="000000"/>
          <w:sz w:val="10"/>
          <w:szCs w:val="10"/>
        </w:rPr>
      </w:pPr>
    </w:p>
    <w:p w14:paraId="41FDF213" w14:textId="77777777" w:rsidR="00F713EF" w:rsidRDefault="00F713EF" w:rsidP="00A617D7">
      <w:pPr>
        <w:rPr>
          <w:color w:val="000000"/>
          <w:sz w:val="10"/>
          <w:szCs w:val="10"/>
        </w:rPr>
      </w:pPr>
    </w:p>
    <w:p w14:paraId="463CAAC1" w14:textId="77777777" w:rsidR="00F713EF" w:rsidRDefault="00F713EF" w:rsidP="00A617D7">
      <w:pPr>
        <w:rPr>
          <w:color w:val="000000"/>
          <w:sz w:val="10"/>
          <w:szCs w:val="10"/>
        </w:rPr>
      </w:pPr>
    </w:p>
    <w:p w14:paraId="206F7E83" w14:textId="77777777" w:rsidR="00F713EF" w:rsidRDefault="00F713EF" w:rsidP="00A617D7">
      <w:pPr>
        <w:rPr>
          <w:color w:val="000000"/>
          <w:sz w:val="10"/>
          <w:szCs w:val="10"/>
        </w:rPr>
      </w:pPr>
    </w:p>
    <w:p w14:paraId="70553D9B" w14:textId="77777777" w:rsidR="00F713EF" w:rsidRDefault="00F713EF" w:rsidP="00A617D7">
      <w:pPr>
        <w:rPr>
          <w:color w:val="000000"/>
          <w:sz w:val="10"/>
          <w:szCs w:val="10"/>
        </w:rPr>
      </w:pPr>
    </w:p>
    <w:p w14:paraId="1129513B" w14:textId="77777777" w:rsidR="00F713EF" w:rsidRDefault="00F713EF" w:rsidP="00A617D7">
      <w:pPr>
        <w:rPr>
          <w:color w:val="000000"/>
          <w:sz w:val="10"/>
          <w:szCs w:val="10"/>
        </w:rPr>
      </w:pPr>
    </w:p>
    <w:p w14:paraId="791E09E4" w14:textId="77777777" w:rsidR="00F713EF" w:rsidRDefault="00F713EF" w:rsidP="00A617D7">
      <w:pPr>
        <w:rPr>
          <w:color w:val="000000"/>
          <w:sz w:val="10"/>
          <w:szCs w:val="10"/>
        </w:rPr>
      </w:pPr>
    </w:p>
    <w:p w14:paraId="106E5848" w14:textId="77777777" w:rsidR="00F713EF" w:rsidRDefault="00F713EF" w:rsidP="00A617D7">
      <w:pPr>
        <w:rPr>
          <w:color w:val="000000"/>
          <w:sz w:val="10"/>
          <w:szCs w:val="10"/>
        </w:rPr>
      </w:pPr>
    </w:p>
    <w:p w14:paraId="743D7DB9" w14:textId="2C947743" w:rsidR="00F713EF" w:rsidRDefault="00F713EF" w:rsidP="00A617D7">
      <w:pPr>
        <w:rPr>
          <w:color w:val="000000"/>
          <w:sz w:val="10"/>
          <w:szCs w:val="10"/>
        </w:rPr>
      </w:pPr>
    </w:p>
    <w:p w14:paraId="760D0B8E" w14:textId="09E89228" w:rsidR="00F713EF" w:rsidRDefault="00643D84" w:rsidP="00A617D7">
      <w:pPr>
        <w:rPr>
          <w:color w:val="000000"/>
          <w:sz w:val="10"/>
          <w:szCs w:val="1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700736" behindDoc="1" locked="0" layoutInCell="1" allowOverlap="1" wp14:anchorId="2898CD63" wp14:editId="28319470">
                <wp:simplePos x="0" y="0"/>
                <wp:positionH relativeFrom="page">
                  <wp:posOffset>276045</wp:posOffset>
                </wp:positionH>
                <wp:positionV relativeFrom="paragraph">
                  <wp:posOffset>108741</wp:posOffset>
                </wp:positionV>
                <wp:extent cx="7200900" cy="3778370"/>
                <wp:effectExtent l="0" t="0" r="19050" b="12700"/>
                <wp:wrapNone/>
                <wp:docPr id="14" name="Rectangl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00900" cy="3778370"/>
                        </a:xfrm>
                        <a:prstGeom prst="rect">
                          <a:avLst/>
                        </a:prstGeom>
                        <a:solidFill>
                          <a:srgbClr val="A6A6A6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272E9D" id="Rectangle 152" o:spid="_x0000_s1026" style="position:absolute;margin-left:21.75pt;margin-top:8.55pt;width:567pt;height:297.5pt;z-index:-25161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" fillcolor="#a6a6a6" strokeweight="1pt">
                <w10:wrap anchorx="page"/>
              </v:rect>
            </w:pict>
          </mc:Fallback>
        </mc:AlternateContent>
      </w:r>
    </w:p>
    <w:p w14:paraId="6D812F68" w14:textId="3A4F291A" w:rsidR="00F713EF" w:rsidRDefault="00F713EF" w:rsidP="00A617D7">
      <w:pPr>
        <w:rPr>
          <w:color w:val="000000"/>
          <w:sz w:val="10"/>
          <w:szCs w:val="10"/>
        </w:rPr>
      </w:pPr>
    </w:p>
    <w:p w14:paraId="1E801589" w14:textId="5CA6C1F2" w:rsidR="00F713EF" w:rsidRPr="00C953EB" w:rsidRDefault="00434538" w:rsidP="00C953EB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CSC </w:t>
      </w:r>
      <w:r w:rsidR="00C953EB" w:rsidRPr="00C953EB">
        <w:rPr>
          <w:b/>
          <w:color w:val="000000"/>
          <w:sz w:val="28"/>
          <w:szCs w:val="28"/>
        </w:rPr>
        <w:t>Notation</w:t>
      </w:r>
    </w:p>
    <w:p w14:paraId="32C6F80B" w14:textId="77777777" w:rsidR="00C953EB" w:rsidRDefault="005A58EC" w:rsidP="00A617D7">
      <w:pPr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313BA762" wp14:editId="7DF9DB97">
                <wp:simplePos x="0" y="0"/>
                <wp:positionH relativeFrom="column">
                  <wp:posOffset>-114995</wp:posOffset>
                </wp:positionH>
                <wp:positionV relativeFrom="paragraph">
                  <wp:posOffset>68773</wp:posOffset>
                </wp:positionV>
                <wp:extent cx="6912610" cy="2053086"/>
                <wp:effectExtent l="0" t="0" r="21590" b="23495"/>
                <wp:wrapNone/>
                <wp:docPr id="13" name="Rectangl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12610" cy="20530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22D52E" w14:textId="77777777" w:rsidR="000F5A66" w:rsidRPr="00B2631F" w:rsidRDefault="000F5A66" w:rsidP="00C953EB">
                            <w:pPr>
                              <w:rPr>
                                <w:b/>
                                <w:sz w:val="24"/>
                                <w:szCs w:val="24"/>
                                <w:lang w:val="fil-PH"/>
                              </w:rPr>
                            </w:pPr>
                          </w:p>
                          <w:p w14:paraId="775EFBFF" w14:textId="1464D12A" w:rsidR="000F5A66" w:rsidRPr="00FD653A" w:rsidRDefault="000F5A66" w:rsidP="00C953EB">
                            <w:pPr>
                              <w:rPr>
                                <w:b/>
                                <w:lang w:val="fil-PH"/>
                              </w:rPr>
                            </w:pPr>
                            <w:r w:rsidRPr="00FD653A">
                              <w:rPr>
                                <w:b/>
                                <w:lang w:val="fil-PH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3BA762" id="Rectangle 153" o:spid="_x0000_s1048" style="position:absolute;margin-left:-9.05pt;margin-top:5.4pt;width:544.3pt;height:161.6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" strokeweight="1pt">
                <v:textbox>
                  <w:txbxContent>
                    <w:p w14:paraId="1322D52E" w14:textId="77777777" w:rsidR="000F5A66" w:rsidRPr="00B2631F" w:rsidRDefault="000F5A66" w:rsidP="00C953EB">
                      <w:pPr>
                        <w:rPr>
                          <w:b/>
                          <w:sz w:val="24"/>
                          <w:szCs w:val="24"/>
                          <w:lang w:val="fil-PH"/>
                        </w:rPr>
                      </w:pPr>
                    </w:p>
                    <w:p w14:paraId="775EFBFF" w14:textId="1464D12A" w:rsidR="000F5A66" w:rsidRPr="00FD653A" w:rsidRDefault="000F5A66" w:rsidP="00C953EB">
                      <w:pPr>
                        <w:rPr>
                          <w:b/>
                          <w:lang w:val="fil-PH"/>
                        </w:rPr>
                      </w:pPr>
                      <w:r w:rsidRPr="00FD653A">
                        <w:rPr>
                          <w:b/>
                          <w:lang w:val="fil-PH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</w:p>
    <w:p w14:paraId="16269E95" w14:textId="76411546" w:rsidR="00C953EB" w:rsidRDefault="004C4E7D" w:rsidP="00A617D7">
      <w:pPr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709952" behindDoc="0" locked="0" layoutInCell="1" allowOverlap="1" wp14:anchorId="0D21CF82" wp14:editId="56D49A2F">
                <wp:simplePos x="0" y="0"/>
                <wp:positionH relativeFrom="column">
                  <wp:posOffset>-65142</wp:posOffset>
                </wp:positionH>
                <wp:positionV relativeFrom="paragraph">
                  <wp:posOffset>168167</wp:posOffset>
                </wp:positionV>
                <wp:extent cx="6766560" cy="0"/>
                <wp:effectExtent l="0" t="0" r="0" b="0"/>
                <wp:wrapNone/>
                <wp:docPr id="5" name="Lin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7665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lg" len="sm"/>
                          <a:tailEnd type="none" w="lg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E37966" id="Line 161" o:spid="_x0000_s1026" style="position:absolute;flip:y;z-index:2517099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15pt,13.25pt" to="527.6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" strokeweight="1pt">
                <v:stroke startarrowwidth="wide" startarrowlength="short" endarrowwidth="wide" endarrowlength="short"/>
              </v:line>
            </w:pict>
          </mc:Fallback>
        </mc:AlternateContent>
      </w:r>
    </w:p>
    <w:p w14:paraId="629E72C6" w14:textId="68F81C59" w:rsidR="00C953EB" w:rsidRDefault="00C953EB" w:rsidP="00A617D7">
      <w:pPr>
        <w:rPr>
          <w:rFonts w:ascii="Arial Narrow" w:hAnsi="Arial Narrow"/>
          <w:color w:val="000000"/>
        </w:rPr>
      </w:pPr>
    </w:p>
    <w:p w14:paraId="73A5FC0E" w14:textId="1FA4CC6D" w:rsidR="00C953EB" w:rsidRDefault="005A58EC" w:rsidP="00A617D7">
      <w:pPr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703808" behindDoc="0" locked="0" layoutInCell="1" allowOverlap="1" wp14:anchorId="057C6A27" wp14:editId="0A5063CD">
                <wp:simplePos x="0" y="0"/>
                <wp:positionH relativeFrom="column">
                  <wp:posOffset>-48895</wp:posOffset>
                </wp:positionH>
                <wp:positionV relativeFrom="paragraph">
                  <wp:posOffset>139699</wp:posOffset>
                </wp:positionV>
                <wp:extent cx="6766560" cy="0"/>
                <wp:effectExtent l="0" t="0" r="0" b="0"/>
                <wp:wrapNone/>
                <wp:docPr id="12" name="Lin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7665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lg" len="sm"/>
                          <a:tailEnd type="none" w="lg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6F3B35" id="Line 155" o:spid="_x0000_s1026" style="position:absolute;flip:y;z-index:2517038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11pt" to="528.9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" strokeweight="1pt">
                <v:stroke startarrowwidth="wide" startarrowlength="short" endarrowwidth="wide" endarrowlength="short"/>
              </v:line>
            </w:pict>
          </mc:Fallback>
        </mc:AlternateContent>
      </w:r>
    </w:p>
    <w:p w14:paraId="41C39507" w14:textId="61791A73" w:rsidR="00C953EB" w:rsidRDefault="00C953EB" w:rsidP="00A617D7">
      <w:pPr>
        <w:rPr>
          <w:rFonts w:ascii="Arial Narrow" w:hAnsi="Arial Narrow"/>
          <w:color w:val="000000"/>
        </w:rPr>
      </w:pPr>
    </w:p>
    <w:p w14:paraId="073915C6" w14:textId="4F24B3FC" w:rsidR="00C953EB" w:rsidRDefault="005A58EC" w:rsidP="00A617D7">
      <w:pPr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704832" behindDoc="0" locked="0" layoutInCell="1" allowOverlap="1" wp14:anchorId="6EE89675" wp14:editId="6BE0FF83">
                <wp:simplePos x="0" y="0"/>
                <wp:positionH relativeFrom="column">
                  <wp:posOffset>-47625</wp:posOffset>
                </wp:positionH>
                <wp:positionV relativeFrom="paragraph">
                  <wp:posOffset>107314</wp:posOffset>
                </wp:positionV>
                <wp:extent cx="6766560" cy="0"/>
                <wp:effectExtent l="0" t="0" r="0" b="0"/>
                <wp:wrapNone/>
                <wp:docPr id="11" name="Lin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7665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lg" len="sm"/>
                          <a:tailEnd type="none" w="lg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E07448" id="Line 156" o:spid="_x0000_s1026" style="position:absolute;flip:y;z-index:2517048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75pt,8.45pt" to="529.0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" strokeweight="1pt">
                <v:stroke startarrowwidth="wide" startarrowlength="short" endarrowwidth="wide" endarrowlength="short"/>
              </v:line>
            </w:pict>
          </mc:Fallback>
        </mc:AlternateContent>
      </w:r>
    </w:p>
    <w:p w14:paraId="3404F372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3CFC1DD4" w14:textId="48B4A0F3" w:rsidR="00C953EB" w:rsidRDefault="005A58EC" w:rsidP="00A617D7">
      <w:pPr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705856" behindDoc="0" locked="0" layoutInCell="1" allowOverlap="1" wp14:anchorId="31B72BEB" wp14:editId="5B1C9C6D">
                <wp:simplePos x="0" y="0"/>
                <wp:positionH relativeFrom="column">
                  <wp:posOffset>-47625</wp:posOffset>
                </wp:positionH>
                <wp:positionV relativeFrom="paragraph">
                  <wp:posOffset>82549</wp:posOffset>
                </wp:positionV>
                <wp:extent cx="6766560" cy="0"/>
                <wp:effectExtent l="0" t="0" r="0" b="0"/>
                <wp:wrapNone/>
                <wp:docPr id="10" name="Lin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7665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lg" len="sm"/>
                          <a:tailEnd type="none" w="lg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6D6F83" id="Line 157" o:spid="_x0000_s1026" style="position:absolute;flip:y;z-index:2517058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75pt,6.5pt" to="529.0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" strokeweight="1pt">
                <v:stroke startarrowwidth="wide" startarrowlength="short" endarrowwidth="wide" endarrowlength="short"/>
              </v:line>
            </w:pict>
          </mc:Fallback>
        </mc:AlternateContent>
      </w:r>
    </w:p>
    <w:p w14:paraId="2F111772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3DBD4A8E" w14:textId="346632D7" w:rsidR="00C953EB" w:rsidRDefault="005A58EC" w:rsidP="00A617D7">
      <w:pPr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706880" behindDoc="0" locked="0" layoutInCell="1" allowOverlap="1" wp14:anchorId="73A9FB6E" wp14:editId="5B1F9223">
                <wp:simplePos x="0" y="0"/>
                <wp:positionH relativeFrom="column">
                  <wp:posOffset>-47625</wp:posOffset>
                </wp:positionH>
                <wp:positionV relativeFrom="paragraph">
                  <wp:posOffset>57784</wp:posOffset>
                </wp:positionV>
                <wp:extent cx="6766560" cy="0"/>
                <wp:effectExtent l="0" t="0" r="0" b="0"/>
                <wp:wrapNone/>
                <wp:docPr id="8" name="Lin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7665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lg" len="sm"/>
                          <a:tailEnd type="none" w="lg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C3BFEF" id="Line 158" o:spid="_x0000_s1026" style="position:absolute;flip:y;z-index:2517068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75pt,4.55pt" to="529.0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" strokeweight="1pt">
                <v:stroke startarrowwidth="wide" startarrowlength="short" endarrowwidth="wide" endarrowlength="short"/>
              </v:line>
            </w:pict>
          </mc:Fallback>
        </mc:AlternateContent>
      </w:r>
    </w:p>
    <w:p w14:paraId="21E1F0C5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73DE7E78" w14:textId="0ED02E67" w:rsidR="00C953EB" w:rsidRDefault="005A58EC" w:rsidP="00A617D7">
      <w:pPr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707904" behindDoc="0" locked="0" layoutInCell="1" allowOverlap="1" wp14:anchorId="65362733" wp14:editId="698AAB3D">
                <wp:simplePos x="0" y="0"/>
                <wp:positionH relativeFrom="column">
                  <wp:posOffset>-47625</wp:posOffset>
                </wp:positionH>
                <wp:positionV relativeFrom="paragraph">
                  <wp:posOffset>33654</wp:posOffset>
                </wp:positionV>
                <wp:extent cx="6766560" cy="0"/>
                <wp:effectExtent l="0" t="0" r="0" b="0"/>
                <wp:wrapNone/>
                <wp:docPr id="7" name="Lin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7665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lg" len="sm"/>
                          <a:tailEnd type="none" w="lg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E5E491" id="Line 159" o:spid="_x0000_s1026" style="position:absolute;flip:y;z-index:2517079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75pt,2.65pt" to="529.0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" strokeweight="1pt">
                <v:stroke startarrowwidth="wide" startarrowlength="short" endarrowwidth="wide" endarrowlength="short"/>
              </v:line>
            </w:pict>
          </mc:Fallback>
        </mc:AlternateContent>
      </w:r>
    </w:p>
    <w:p w14:paraId="39A6B7AE" w14:textId="1924A332" w:rsidR="00C953EB" w:rsidRDefault="00C953EB" w:rsidP="00A617D7">
      <w:pPr>
        <w:rPr>
          <w:rFonts w:ascii="Arial Narrow" w:hAnsi="Arial Narrow"/>
          <w:color w:val="000000"/>
        </w:rPr>
      </w:pPr>
    </w:p>
    <w:p w14:paraId="4BE1723D" w14:textId="6F696216" w:rsidR="00C953EB" w:rsidRDefault="005A58EC" w:rsidP="00A617D7">
      <w:pPr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4294967295" distB="4294967295" distL="114300" distR="114300" simplePos="0" relativeHeight="251708928" behindDoc="0" locked="0" layoutInCell="1" allowOverlap="1" wp14:anchorId="07D82997" wp14:editId="0AC044F3">
                <wp:simplePos x="0" y="0"/>
                <wp:positionH relativeFrom="column">
                  <wp:posOffset>-47625</wp:posOffset>
                </wp:positionH>
                <wp:positionV relativeFrom="paragraph">
                  <wp:posOffset>-1</wp:posOffset>
                </wp:positionV>
                <wp:extent cx="6766560" cy="0"/>
                <wp:effectExtent l="0" t="0" r="0" b="0"/>
                <wp:wrapNone/>
                <wp:docPr id="6" name="Lin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7665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lg" len="sm"/>
                          <a:tailEnd type="none" w="lg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B7182B" id="Line 160" o:spid="_x0000_s1026" style="position:absolute;flip:y;z-index:2517089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75pt,0" to="529.0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" strokeweight="1pt">
                <v:stroke startarrowwidth="wide" startarrowlength="short" endarrowwidth="wide" endarrowlength="short"/>
              </v:line>
            </w:pict>
          </mc:Fallback>
        </mc:AlternateContent>
      </w:r>
    </w:p>
    <w:p w14:paraId="22E87ACF" w14:textId="3F2E8214" w:rsidR="00C953EB" w:rsidRDefault="00C953EB" w:rsidP="00A617D7">
      <w:pPr>
        <w:rPr>
          <w:rFonts w:ascii="Arial Narrow" w:hAnsi="Arial Narrow"/>
          <w:color w:val="000000"/>
        </w:rPr>
      </w:pPr>
    </w:p>
    <w:p w14:paraId="4BBC1936" w14:textId="0C63E67F" w:rsidR="00C953EB" w:rsidRDefault="004C4E7D" w:rsidP="00A617D7">
      <w:pPr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74FC51B0" wp14:editId="4C3920C2">
                <wp:simplePos x="0" y="0"/>
                <wp:positionH relativeFrom="margin">
                  <wp:posOffset>-85090</wp:posOffset>
                </wp:positionH>
                <wp:positionV relativeFrom="paragraph">
                  <wp:posOffset>108214</wp:posOffset>
                </wp:positionV>
                <wp:extent cx="6912610" cy="1092200"/>
                <wp:effectExtent l="0" t="0" r="21590" b="12700"/>
                <wp:wrapNone/>
                <wp:docPr id="4" name="Rectangl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12610" cy="109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B883E" w14:textId="77777777" w:rsidR="000F5A66" w:rsidRPr="00536AC4" w:rsidRDefault="000F5A66" w:rsidP="00C953EB">
                            <w:pPr>
                              <w:jc w:val="both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AF6A922" w14:textId="77777777" w:rsidR="000F5A66" w:rsidRDefault="000F5A66" w:rsidP="00C953EB">
                            <w:pPr>
                              <w:jc w:val="both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63C36BCB" w14:textId="77777777" w:rsidR="000F5A66" w:rsidRDefault="000F5A66" w:rsidP="00C953EB">
                            <w:pPr>
                              <w:jc w:val="both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5B0B410E" w14:textId="77777777" w:rsidR="000F5A66" w:rsidRDefault="000F5A66" w:rsidP="00C953EB">
                            <w:pPr>
                              <w:jc w:val="both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59CBAF05" w14:textId="77777777" w:rsidR="000F5A66" w:rsidRDefault="000F5A66" w:rsidP="00C953EB">
                            <w:pPr>
                              <w:jc w:val="both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76063319" w14:textId="77777777" w:rsidR="000F5A66" w:rsidRDefault="000F5A66" w:rsidP="00C953EB">
                            <w:pPr>
                              <w:jc w:val="both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66E32F94" w14:textId="77777777" w:rsidR="000F5A66" w:rsidRDefault="000F5A66" w:rsidP="00C953EB">
                            <w:pPr>
                              <w:jc w:val="both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34A53761" w14:textId="77777777" w:rsidR="000F5A66" w:rsidRDefault="000F5A66" w:rsidP="00536AC4">
                            <w:pPr>
                              <w:ind w:right="390"/>
                              <w:jc w:val="both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414A4C52" w14:textId="77777777" w:rsidR="000F5A66" w:rsidRDefault="000F5A66" w:rsidP="00536AC4">
                            <w:pPr>
                              <w:ind w:right="390"/>
                              <w:jc w:val="both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5A5EB596" w14:textId="77777777" w:rsidR="000F5A66" w:rsidRPr="00C953EB" w:rsidRDefault="000F5A66" w:rsidP="00536AC4">
                            <w:pPr>
                              <w:ind w:right="390"/>
                              <w:jc w:val="both"/>
                              <w:rPr>
                                <w:b/>
                                <w:color w:val="000000"/>
                                <w:sz w:val="2"/>
                                <w:szCs w:val="2"/>
                              </w:rPr>
                            </w:pPr>
                          </w:p>
                          <w:p w14:paraId="7E69267C" w14:textId="77777777" w:rsidR="000F5A66" w:rsidRDefault="000F5A66" w:rsidP="00536AC4">
                            <w:pPr>
                              <w:ind w:left="360" w:right="390"/>
                              <w:jc w:val="both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</w:rPr>
                              <w:tab/>
                            </w:r>
                            <w:r w:rsidR="00536AC4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536AC4">
                              <w:rPr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 w:rsidRPr="008B59C5">
                              <w:rPr>
                                <w:color w:val="000000"/>
                                <w:sz w:val="24"/>
                              </w:rPr>
                              <w:t>ANY ERASURE OR ALTERATION ON THE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 xml:space="preserve"> CSC ACTION</w:t>
                            </w:r>
                            <w:r w:rsidRPr="008B59C5">
                              <w:rPr>
                                <w:color w:val="000000"/>
                                <w:sz w:val="24"/>
                              </w:rPr>
                              <w:t xml:space="preserve"> SHALL NULLIFY OR INVALIDATE THIS APPOINTMENT EXCEPT 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>IF THE ALTERATION WAS</w:t>
                            </w:r>
                            <w:r w:rsidRPr="008B59C5">
                              <w:rPr>
                                <w:color w:val="000000"/>
                                <w:sz w:val="24"/>
                              </w:rPr>
                              <w:t xml:space="preserve"> AUTHORIZED BY THE COMMISSION.</w:t>
                            </w:r>
                          </w:p>
                          <w:p w14:paraId="22F671F0" w14:textId="77777777" w:rsidR="000F5A66" w:rsidRDefault="000F5A66" w:rsidP="00C953EB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637DC6A6" w14:textId="77777777" w:rsidR="000F5A66" w:rsidRDefault="000F5A66" w:rsidP="00C953EB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6B3AAC90" w14:textId="77777777" w:rsidR="000F5A66" w:rsidRDefault="000F5A66" w:rsidP="00C953EB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FC51B0" id="Rectangle 154" o:spid="_x0000_s1049" style="position:absolute;margin-left:-6.7pt;margin-top:8.5pt;width:544.3pt;height:86pt;z-index:251702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" strokeweight="1pt">
                <v:textbox inset="1pt,1pt,1pt,1pt">
                  <w:txbxContent>
                    <w:p w14:paraId="638B883E" w14:textId="77777777" w:rsidR="000F5A66" w:rsidRPr="00536AC4" w:rsidRDefault="000F5A66" w:rsidP="00C953EB">
                      <w:pPr>
                        <w:jc w:val="both"/>
                        <w:rPr>
                          <w:b/>
                          <w:color w:val="000000"/>
                        </w:rPr>
                      </w:pPr>
                    </w:p>
                    <w:p w14:paraId="7AF6A922" w14:textId="77777777" w:rsidR="000F5A66" w:rsidRDefault="000F5A66" w:rsidP="00C953EB">
                      <w:pPr>
                        <w:jc w:val="both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63C36BCB" w14:textId="77777777" w:rsidR="000F5A66" w:rsidRDefault="000F5A66" w:rsidP="00C953EB">
                      <w:pPr>
                        <w:jc w:val="both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5B0B410E" w14:textId="77777777" w:rsidR="000F5A66" w:rsidRDefault="000F5A66" w:rsidP="00C953EB">
                      <w:pPr>
                        <w:jc w:val="both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59CBAF05" w14:textId="77777777" w:rsidR="000F5A66" w:rsidRDefault="000F5A66" w:rsidP="00C953EB">
                      <w:pPr>
                        <w:jc w:val="both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76063319" w14:textId="77777777" w:rsidR="000F5A66" w:rsidRDefault="000F5A66" w:rsidP="00C953EB">
                      <w:pPr>
                        <w:jc w:val="both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66E32F94" w14:textId="77777777" w:rsidR="000F5A66" w:rsidRDefault="000F5A66" w:rsidP="00C953EB">
                      <w:pPr>
                        <w:jc w:val="both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34A53761" w14:textId="77777777" w:rsidR="000F5A66" w:rsidRDefault="000F5A66" w:rsidP="00536AC4">
                      <w:pPr>
                        <w:ind w:right="390"/>
                        <w:jc w:val="both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414A4C52" w14:textId="77777777" w:rsidR="000F5A66" w:rsidRDefault="000F5A66" w:rsidP="00536AC4">
                      <w:pPr>
                        <w:ind w:right="390"/>
                        <w:jc w:val="both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5A5EB596" w14:textId="77777777" w:rsidR="000F5A66" w:rsidRPr="00C953EB" w:rsidRDefault="000F5A66" w:rsidP="00536AC4">
                      <w:pPr>
                        <w:ind w:right="390"/>
                        <w:jc w:val="both"/>
                        <w:rPr>
                          <w:b/>
                          <w:color w:val="000000"/>
                          <w:sz w:val="2"/>
                          <w:szCs w:val="2"/>
                        </w:rPr>
                      </w:pPr>
                    </w:p>
                    <w:p w14:paraId="7E69267C" w14:textId="77777777" w:rsidR="000F5A66" w:rsidRDefault="000F5A66" w:rsidP="00536AC4">
                      <w:pPr>
                        <w:ind w:left="360" w:right="390"/>
                        <w:jc w:val="both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000000"/>
                          <w:sz w:val="24"/>
                        </w:rPr>
                        <w:tab/>
                      </w:r>
                      <w:r w:rsidR="00536AC4">
                        <w:rPr>
                          <w:color w:val="000000"/>
                          <w:sz w:val="24"/>
                          <w:szCs w:val="24"/>
                        </w:rPr>
                        <w:t xml:space="preserve">      </w:t>
                      </w:r>
                      <w:r w:rsidR="00536AC4">
                        <w:rPr>
                          <w:color w:val="000000"/>
                          <w:sz w:val="24"/>
                        </w:rPr>
                        <w:t xml:space="preserve"> </w:t>
                      </w:r>
                      <w:r w:rsidRPr="008B59C5">
                        <w:rPr>
                          <w:color w:val="000000"/>
                          <w:sz w:val="24"/>
                        </w:rPr>
                        <w:t>ANY ERASURE OR ALTERATION ON THE</w:t>
                      </w:r>
                      <w:r>
                        <w:rPr>
                          <w:color w:val="000000"/>
                          <w:sz w:val="24"/>
                        </w:rPr>
                        <w:t xml:space="preserve"> CSC ACTION</w:t>
                      </w:r>
                      <w:r w:rsidRPr="008B59C5">
                        <w:rPr>
                          <w:color w:val="000000"/>
                          <w:sz w:val="24"/>
                        </w:rPr>
                        <w:t xml:space="preserve"> SHALL NULLIFY OR INVALIDATE THIS APPOINTMENT EXCEPT </w:t>
                      </w:r>
                      <w:r>
                        <w:rPr>
                          <w:color w:val="000000"/>
                          <w:sz w:val="24"/>
                        </w:rPr>
                        <w:t>IF THE ALTERATION WAS</w:t>
                      </w:r>
                      <w:r w:rsidRPr="008B59C5">
                        <w:rPr>
                          <w:color w:val="000000"/>
                          <w:sz w:val="24"/>
                        </w:rPr>
                        <w:t xml:space="preserve"> AUTHORIZED BY THE COMMISSION.</w:t>
                      </w:r>
                    </w:p>
                    <w:p w14:paraId="22F671F0" w14:textId="77777777" w:rsidR="000F5A66" w:rsidRDefault="000F5A66" w:rsidP="00C953EB">
                      <w:pPr>
                        <w:rPr>
                          <w:color w:val="000000"/>
                        </w:rPr>
                      </w:pPr>
                    </w:p>
                    <w:p w14:paraId="637DC6A6" w14:textId="77777777" w:rsidR="000F5A66" w:rsidRDefault="000F5A66" w:rsidP="00C953EB">
                      <w:pPr>
                        <w:rPr>
                          <w:color w:val="000000"/>
                        </w:rPr>
                      </w:pPr>
                    </w:p>
                    <w:p w14:paraId="6B3AAC90" w14:textId="77777777" w:rsidR="000F5A66" w:rsidRDefault="000F5A66" w:rsidP="00C953EB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A20076F" w14:textId="4A0DBEF7" w:rsidR="00C953EB" w:rsidRDefault="00C953EB" w:rsidP="00A617D7">
      <w:pPr>
        <w:rPr>
          <w:rFonts w:ascii="Arial Narrow" w:hAnsi="Arial Narrow"/>
          <w:color w:val="000000"/>
        </w:rPr>
      </w:pPr>
    </w:p>
    <w:p w14:paraId="09C9E680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219C6051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0727D686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1E5D9704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0777411C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05097BAF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57DA9801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78063760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218755FD" w14:textId="33579CA2" w:rsidR="00C953EB" w:rsidRDefault="004C4E7D" w:rsidP="00A617D7">
      <w:pPr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710976" behindDoc="1" locked="0" layoutInCell="1" allowOverlap="1" wp14:anchorId="5E1BF758" wp14:editId="2157D66A">
                <wp:simplePos x="0" y="0"/>
                <wp:positionH relativeFrom="page">
                  <wp:posOffset>276860</wp:posOffset>
                </wp:positionH>
                <wp:positionV relativeFrom="paragraph">
                  <wp:posOffset>103769</wp:posOffset>
                </wp:positionV>
                <wp:extent cx="7204710" cy="1190625"/>
                <wp:effectExtent l="0" t="0" r="15240" b="28575"/>
                <wp:wrapNone/>
                <wp:docPr id="1" name="Rectangl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04710" cy="1190625"/>
                        </a:xfrm>
                        <a:prstGeom prst="rect">
                          <a:avLst/>
                        </a:prstGeom>
                        <a:solidFill>
                          <a:srgbClr val="A6A6A6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E6C2CF" id="Rectangle 162" o:spid="_x0000_s1026" style="position:absolute;margin-left:21.8pt;margin-top:8.15pt;width:567.3pt;height:93.75pt;z-index:-25160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" fillcolor="#a6a6a6" strokeweight="1pt">
                <w10:wrap anchorx="page"/>
              </v:rect>
            </w:pict>
          </mc:Fallback>
        </mc:AlternateContent>
      </w:r>
    </w:p>
    <w:p w14:paraId="5FFA84FA" w14:textId="6F2C8A4B" w:rsidR="00C953EB" w:rsidRDefault="004C4E7D" w:rsidP="00A617D7">
      <w:pPr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736576" behindDoc="1" locked="0" layoutInCell="1" allowOverlap="1" wp14:anchorId="51CCF04E" wp14:editId="23238966">
                <wp:simplePos x="0" y="0"/>
                <wp:positionH relativeFrom="column">
                  <wp:posOffset>3317240</wp:posOffset>
                </wp:positionH>
                <wp:positionV relativeFrom="paragraph">
                  <wp:posOffset>105146</wp:posOffset>
                </wp:positionV>
                <wp:extent cx="3585210" cy="914400"/>
                <wp:effectExtent l="0" t="0" r="15240" b="19050"/>
                <wp:wrapNone/>
                <wp:docPr id="3" name="Rectangl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8521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B6C87D" w14:textId="77777777" w:rsidR="002B2B09" w:rsidRPr="00615D92" w:rsidRDefault="002B2B09" w:rsidP="002B2B0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15D92">
                              <w:rPr>
                                <w:b/>
                              </w:rPr>
                              <w:t>Acknowledg</w:t>
                            </w:r>
                            <w:r>
                              <w:rPr>
                                <w:b/>
                              </w:rPr>
                              <w:t>e</w:t>
                            </w:r>
                            <w:r w:rsidRPr="00615D92">
                              <w:rPr>
                                <w:b/>
                              </w:rPr>
                              <w:t>ment</w:t>
                            </w:r>
                          </w:p>
                          <w:p w14:paraId="293632FC" w14:textId="77777777" w:rsidR="002B2B09" w:rsidRDefault="002B2B09" w:rsidP="002B2B09">
                            <w:pPr>
                              <w:rPr>
                                <w:i/>
                              </w:rPr>
                            </w:pPr>
                            <w:r w:rsidRPr="00615D92">
                              <w:rPr>
                                <w:b/>
                              </w:rPr>
                              <w:t xml:space="preserve">     </w:t>
                            </w:r>
                            <w:r w:rsidRPr="00615D92">
                              <w:rPr>
                                <w:i/>
                              </w:rPr>
                              <w:t xml:space="preserve"> </w:t>
                            </w:r>
                          </w:p>
                          <w:p w14:paraId="1F4EC3A4" w14:textId="77777777" w:rsidR="002B2B09" w:rsidRPr="00615D92" w:rsidRDefault="002B2B09" w:rsidP="002B2B09">
                            <w:pPr>
                              <w:rPr>
                                <w:i/>
                              </w:rPr>
                            </w:pPr>
                            <w:r w:rsidRPr="00615D92">
                              <w:rPr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 xml:space="preserve">   Received original/photocopy</w:t>
                            </w:r>
                            <w:r w:rsidRPr="00615D92">
                              <w:rPr>
                                <w:i/>
                              </w:rPr>
                              <w:t xml:space="preserve"> of appointment on</w:t>
                            </w:r>
                            <w:r>
                              <w:rPr>
                                <w:i/>
                              </w:rPr>
                              <w:t>_____________</w:t>
                            </w:r>
                          </w:p>
                          <w:p w14:paraId="2BB4391B" w14:textId="77777777" w:rsidR="002B2B09" w:rsidRDefault="002B2B09" w:rsidP="002B2B09">
                            <w:r>
                              <w:tab/>
                            </w:r>
                          </w:p>
                          <w:p w14:paraId="3BFF8212" w14:textId="77777777" w:rsidR="002B2B09" w:rsidRPr="00615D92" w:rsidRDefault="002B2B09" w:rsidP="002B2B09">
                            <w:pPr>
                              <w:ind w:left="720" w:firstLine="720"/>
                            </w:pPr>
                            <w:r w:rsidRPr="005A6D76">
                              <w:t>___________________________________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</w:t>
                            </w:r>
                            <w:r>
                              <w:tab/>
                            </w:r>
                            <w:r>
                              <w:tab/>
                              <w:t>Appointee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CCF04E" id="Rectangle 164" o:spid="_x0000_s1050" style="position:absolute;margin-left:261.2pt;margin-top:8.3pt;width:282.3pt;height:1in;z-index:-2515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" strokeweight="1pt">
                <v:textbox inset="1pt,1pt,1pt,1pt">
                  <w:txbxContent>
                    <w:p w14:paraId="32B6C87D" w14:textId="77777777" w:rsidR="002B2B09" w:rsidRPr="00615D92" w:rsidRDefault="002B2B09" w:rsidP="002B2B09">
                      <w:pPr>
                        <w:jc w:val="center"/>
                        <w:rPr>
                          <w:b/>
                        </w:rPr>
                      </w:pPr>
                      <w:r w:rsidRPr="00615D92">
                        <w:rPr>
                          <w:b/>
                        </w:rPr>
                        <w:t>Acknowledg</w:t>
                      </w:r>
                      <w:r>
                        <w:rPr>
                          <w:b/>
                        </w:rPr>
                        <w:t>e</w:t>
                      </w:r>
                      <w:r w:rsidRPr="00615D92">
                        <w:rPr>
                          <w:b/>
                        </w:rPr>
                        <w:t>ment</w:t>
                      </w:r>
                    </w:p>
                    <w:p w14:paraId="293632FC" w14:textId="77777777" w:rsidR="002B2B09" w:rsidRDefault="002B2B09" w:rsidP="002B2B09">
                      <w:pPr>
                        <w:rPr>
                          <w:i/>
                        </w:rPr>
                      </w:pPr>
                      <w:r w:rsidRPr="00615D92">
                        <w:rPr>
                          <w:b/>
                        </w:rPr>
                        <w:t xml:space="preserve">     </w:t>
                      </w:r>
                      <w:r w:rsidRPr="00615D92">
                        <w:rPr>
                          <w:i/>
                        </w:rPr>
                        <w:t xml:space="preserve"> </w:t>
                      </w:r>
                    </w:p>
                    <w:p w14:paraId="1F4EC3A4" w14:textId="77777777" w:rsidR="002B2B09" w:rsidRPr="00615D92" w:rsidRDefault="002B2B09" w:rsidP="002B2B09">
                      <w:pPr>
                        <w:rPr>
                          <w:i/>
                        </w:rPr>
                      </w:pPr>
                      <w:r w:rsidRPr="00615D92">
                        <w:rPr>
                          <w:i/>
                        </w:rPr>
                        <w:t xml:space="preserve"> </w:t>
                      </w:r>
                      <w:r>
                        <w:rPr>
                          <w:i/>
                        </w:rPr>
                        <w:t xml:space="preserve">   Received original/photocopy</w:t>
                      </w:r>
                      <w:r w:rsidRPr="00615D92">
                        <w:rPr>
                          <w:i/>
                        </w:rPr>
                        <w:t xml:space="preserve"> of appointment on</w:t>
                      </w:r>
                      <w:r>
                        <w:rPr>
                          <w:i/>
                        </w:rPr>
                        <w:t>_____________</w:t>
                      </w:r>
                    </w:p>
                    <w:p w14:paraId="2BB4391B" w14:textId="77777777" w:rsidR="002B2B09" w:rsidRDefault="002B2B09" w:rsidP="002B2B09">
                      <w:r>
                        <w:tab/>
                      </w:r>
                    </w:p>
                    <w:p w14:paraId="3BFF8212" w14:textId="77777777" w:rsidR="002B2B09" w:rsidRPr="00615D92" w:rsidRDefault="002B2B09" w:rsidP="002B2B09">
                      <w:pPr>
                        <w:ind w:left="720" w:firstLine="720"/>
                      </w:pPr>
                      <w:r w:rsidRPr="005A6D76">
                        <w:t>___________________________________</w:t>
                      </w:r>
                      <w:r>
                        <w:tab/>
                      </w:r>
                      <w:r>
                        <w:tab/>
                        <w:t xml:space="preserve">          </w:t>
                      </w:r>
                      <w:r>
                        <w:tab/>
                      </w:r>
                      <w:r>
                        <w:tab/>
                        <w:t>Appointee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735552" behindDoc="1" locked="0" layoutInCell="1" allowOverlap="1" wp14:anchorId="2FA8F57A" wp14:editId="4D8E7866">
                <wp:simplePos x="0" y="0"/>
                <wp:positionH relativeFrom="column">
                  <wp:posOffset>-136525</wp:posOffset>
                </wp:positionH>
                <wp:positionV relativeFrom="paragraph">
                  <wp:posOffset>97419</wp:posOffset>
                </wp:positionV>
                <wp:extent cx="3387090" cy="914400"/>
                <wp:effectExtent l="0" t="0" r="22860" b="19050"/>
                <wp:wrapNone/>
                <wp:docPr id="2" name="Rectangl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709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53DB12" w14:textId="77777777" w:rsidR="002B2B09" w:rsidRDefault="002B2B09" w:rsidP="002B2B09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38082E56" w14:textId="6495C518" w:rsidR="002B2B09" w:rsidRPr="00615D92" w:rsidRDefault="002B2B09" w:rsidP="002B2B09">
                            <w:p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     </w:t>
                            </w:r>
                            <w:r w:rsidR="00972CF6">
                              <w:rPr>
                                <w:color w:val="000000"/>
                              </w:rPr>
                              <w:t xml:space="preserve">Original </w:t>
                            </w:r>
                            <w:r w:rsidR="00972CF6" w:rsidRPr="00615D92">
                              <w:rPr>
                                <w:color w:val="000000"/>
                              </w:rPr>
                              <w:t>Copy</w:t>
                            </w:r>
                            <w:r w:rsidR="00972CF6">
                              <w:rPr>
                                <w:color w:val="000000"/>
                              </w:rPr>
                              <w:t xml:space="preserve">   </w:t>
                            </w:r>
                            <w:r w:rsidR="00972CF6">
                              <w:rPr>
                                <w:color w:val="000000"/>
                                <w:lang w:val="id-ID"/>
                              </w:rPr>
                              <w:t xml:space="preserve">         </w:t>
                            </w:r>
                            <w:r w:rsidR="00972CF6" w:rsidRPr="00615D92">
                              <w:rPr>
                                <w:color w:val="000000"/>
                              </w:rPr>
                              <w:t xml:space="preserve">- </w:t>
                            </w:r>
                            <w:r w:rsidR="00972CF6">
                              <w:rPr>
                                <w:color w:val="000000"/>
                              </w:rPr>
                              <w:t xml:space="preserve">  </w:t>
                            </w:r>
                            <w:r w:rsidR="00972CF6" w:rsidRPr="00615D92">
                              <w:rPr>
                                <w:color w:val="000000"/>
                              </w:rPr>
                              <w:t>for the Agency</w:t>
                            </w:r>
                          </w:p>
                          <w:p w14:paraId="2CE66931" w14:textId="184544F5" w:rsidR="002B2B09" w:rsidRDefault="002B2B09" w:rsidP="002B2B09">
                            <w:pPr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     </w:t>
                            </w:r>
                            <w:r w:rsidR="00972CF6">
                              <w:rPr>
                                <w:color w:val="000000"/>
                                <w:lang w:val="id-ID"/>
                              </w:rPr>
                              <w:t>Certified True</w:t>
                            </w:r>
                            <w:r w:rsidRPr="00615D92">
                              <w:rPr>
                                <w:color w:val="000000"/>
                              </w:rPr>
                              <w:t xml:space="preserve"> Copy</w:t>
                            </w:r>
                            <w:r>
                              <w:rPr>
                                <w:color w:val="000000"/>
                              </w:rPr>
                              <w:t xml:space="preserve">   </w:t>
                            </w:r>
                            <w:r w:rsidRPr="00615D92">
                              <w:rPr>
                                <w:color w:val="000000"/>
                              </w:rPr>
                              <w:t xml:space="preserve">- </w:t>
                            </w:r>
                            <w:r>
                              <w:rPr>
                                <w:color w:val="000000"/>
                              </w:rPr>
                              <w:t xml:space="preserve">  </w:t>
                            </w:r>
                            <w:r w:rsidRPr="00615D92">
                              <w:rPr>
                                <w:color w:val="000000"/>
                              </w:rPr>
                              <w:t>for the Civil Service Commission</w:t>
                            </w:r>
                          </w:p>
                          <w:p w14:paraId="1E5E4F60" w14:textId="47B6B472" w:rsidR="002B2B09" w:rsidRPr="00615D92" w:rsidRDefault="002B2B09" w:rsidP="002B2B09">
                            <w:pPr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     </w:t>
                            </w:r>
                            <w:r w:rsidR="00972CF6">
                              <w:rPr>
                                <w:color w:val="000000"/>
                                <w:lang w:val="id-ID"/>
                              </w:rPr>
                              <w:t>Certified True</w:t>
                            </w:r>
                            <w:r w:rsidR="00972CF6" w:rsidRPr="00615D92">
                              <w:rPr>
                                <w:color w:val="000000"/>
                              </w:rPr>
                              <w:t xml:space="preserve"> Copy</w:t>
                            </w:r>
                            <w:r w:rsidR="00972CF6">
                              <w:rPr>
                                <w:color w:val="000000"/>
                              </w:rPr>
                              <w:t xml:space="preserve">   -   </w:t>
                            </w:r>
                            <w:r w:rsidR="00972CF6" w:rsidRPr="00615D92">
                              <w:rPr>
                                <w:color w:val="000000"/>
                              </w:rPr>
                              <w:t>for the Appointee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A8F57A" id="Rectangle 163" o:spid="_x0000_s1051" style="position:absolute;margin-left:-10.75pt;margin-top:7.65pt;width:266.7pt;height:1in;z-index:-25158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" strokeweight="1pt">
                <v:textbox inset="1pt,1pt,1pt,1pt">
                  <w:txbxContent>
                    <w:p w14:paraId="7C53DB12" w14:textId="77777777" w:rsidR="002B2B09" w:rsidRDefault="002B2B09" w:rsidP="002B2B09">
                      <w:pPr>
                        <w:rPr>
                          <w:color w:val="000000"/>
                        </w:rPr>
                      </w:pPr>
                    </w:p>
                    <w:p w14:paraId="38082E56" w14:textId="6495C518" w:rsidR="002B2B09" w:rsidRPr="00615D92" w:rsidRDefault="002B2B09" w:rsidP="002B2B09">
                      <w:p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     </w:t>
                      </w:r>
                      <w:r w:rsidR="00972CF6">
                        <w:rPr>
                          <w:color w:val="000000"/>
                        </w:rPr>
                        <w:t xml:space="preserve">Original </w:t>
                      </w:r>
                      <w:r w:rsidR="00972CF6" w:rsidRPr="00615D92">
                        <w:rPr>
                          <w:color w:val="000000"/>
                        </w:rPr>
                        <w:t>Copy</w:t>
                      </w:r>
                      <w:r w:rsidR="00972CF6">
                        <w:rPr>
                          <w:color w:val="000000"/>
                        </w:rPr>
                        <w:t xml:space="preserve">   </w:t>
                      </w:r>
                      <w:r w:rsidR="00972CF6">
                        <w:rPr>
                          <w:color w:val="000000"/>
                          <w:lang w:val="id-ID"/>
                        </w:rPr>
                        <w:t xml:space="preserve">         </w:t>
                      </w:r>
                      <w:r w:rsidR="00972CF6" w:rsidRPr="00615D92">
                        <w:rPr>
                          <w:color w:val="000000"/>
                        </w:rPr>
                        <w:t xml:space="preserve">- </w:t>
                      </w:r>
                      <w:r w:rsidR="00972CF6">
                        <w:rPr>
                          <w:color w:val="000000"/>
                        </w:rPr>
                        <w:t xml:space="preserve">  </w:t>
                      </w:r>
                      <w:r w:rsidR="00972CF6" w:rsidRPr="00615D92">
                        <w:rPr>
                          <w:color w:val="000000"/>
                        </w:rPr>
                        <w:t>for the Agency</w:t>
                      </w:r>
                    </w:p>
                    <w:p w14:paraId="2CE66931" w14:textId="184544F5" w:rsidR="002B2B09" w:rsidRDefault="002B2B09" w:rsidP="002B2B09">
                      <w:pPr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     </w:t>
                      </w:r>
                      <w:r w:rsidR="00972CF6">
                        <w:rPr>
                          <w:color w:val="000000"/>
                          <w:lang w:val="id-ID"/>
                        </w:rPr>
                        <w:t>Certified True</w:t>
                      </w:r>
                      <w:r w:rsidRPr="00615D92">
                        <w:rPr>
                          <w:color w:val="000000"/>
                        </w:rPr>
                        <w:t xml:space="preserve"> Copy</w:t>
                      </w:r>
                      <w:r>
                        <w:rPr>
                          <w:color w:val="000000"/>
                        </w:rPr>
                        <w:t xml:space="preserve">   </w:t>
                      </w:r>
                      <w:r w:rsidRPr="00615D92">
                        <w:rPr>
                          <w:color w:val="000000"/>
                        </w:rPr>
                        <w:t xml:space="preserve">- </w:t>
                      </w:r>
                      <w:r>
                        <w:rPr>
                          <w:color w:val="000000"/>
                        </w:rPr>
                        <w:t xml:space="preserve">  </w:t>
                      </w:r>
                      <w:r w:rsidRPr="00615D92">
                        <w:rPr>
                          <w:color w:val="000000"/>
                        </w:rPr>
                        <w:t>for the Civil Service Commission</w:t>
                      </w:r>
                    </w:p>
                    <w:p w14:paraId="1E5E4F60" w14:textId="47B6B472" w:rsidR="002B2B09" w:rsidRPr="00615D92" w:rsidRDefault="002B2B09" w:rsidP="002B2B09">
                      <w:pPr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     </w:t>
                      </w:r>
                      <w:r w:rsidR="00972CF6">
                        <w:rPr>
                          <w:color w:val="000000"/>
                          <w:lang w:val="id-ID"/>
                        </w:rPr>
                        <w:t>Certified True</w:t>
                      </w:r>
                      <w:r w:rsidR="00972CF6" w:rsidRPr="00615D92">
                        <w:rPr>
                          <w:color w:val="000000"/>
                        </w:rPr>
                        <w:t xml:space="preserve"> Copy</w:t>
                      </w:r>
                      <w:r w:rsidR="00972CF6">
                        <w:rPr>
                          <w:color w:val="000000"/>
                        </w:rPr>
                        <w:t xml:space="preserve">   -   </w:t>
                      </w:r>
                      <w:r w:rsidR="00972CF6" w:rsidRPr="00615D92">
                        <w:rPr>
                          <w:color w:val="000000"/>
                        </w:rPr>
                        <w:t>for the Appointee</w:t>
                      </w:r>
                    </w:p>
                  </w:txbxContent>
                </v:textbox>
              </v:rect>
            </w:pict>
          </mc:Fallback>
        </mc:AlternateContent>
      </w:r>
    </w:p>
    <w:p w14:paraId="28CC6242" w14:textId="2CCDD336" w:rsidR="00C953EB" w:rsidRDefault="00C953EB" w:rsidP="00A617D7">
      <w:pPr>
        <w:rPr>
          <w:rFonts w:ascii="Arial Narrow" w:hAnsi="Arial Narrow"/>
          <w:color w:val="000000"/>
        </w:rPr>
      </w:pPr>
    </w:p>
    <w:p w14:paraId="073061DD" w14:textId="36B3B6E1" w:rsidR="00972CF6" w:rsidRPr="00615D92" w:rsidRDefault="00972CF6" w:rsidP="00972CF6">
      <w:pPr>
        <w:jc w:val="both"/>
        <w:rPr>
          <w:color w:val="000000"/>
        </w:rPr>
      </w:pPr>
      <w:r>
        <w:rPr>
          <w:color w:val="000000"/>
          <w:lang w:val="id-ID"/>
        </w:rPr>
        <w:t xml:space="preserve">  </w:t>
      </w:r>
    </w:p>
    <w:p w14:paraId="43E245FC" w14:textId="77777777" w:rsidR="00C953EB" w:rsidRDefault="00C953EB" w:rsidP="00A617D7">
      <w:pPr>
        <w:rPr>
          <w:rFonts w:ascii="Arial Narrow" w:hAnsi="Arial Narrow"/>
          <w:color w:val="000000"/>
        </w:rPr>
      </w:pPr>
    </w:p>
    <w:p w14:paraId="5AA39D60" w14:textId="401094E9" w:rsidR="00C953EB" w:rsidRDefault="00C953EB" w:rsidP="00A617D7">
      <w:pPr>
        <w:rPr>
          <w:rFonts w:ascii="Arial Narrow" w:hAnsi="Arial Narrow"/>
          <w:color w:val="000000"/>
        </w:rPr>
      </w:pPr>
    </w:p>
    <w:p w14:paraId="51D95AFE" w14:textId="65A02642" w:rsidR="00F713EF" w:rsidRDefault="00F713EF" w:rsidP="00A617D7">
      <w:pPr>
        <w:rPr>
          <w:rFonts w:ascii="Arial Narrow" w:hAnsi="Arial Narrow"/>
          <w:color w:val="000000"/>
        </w:rPr>
      </w:pPr>
    </w:p>
    <w:p w14:paraId="4BE88FF0" w14:textId="33E6BB7C" w:rsidR="001F317E" w:rsidRDefault="001F317E" w:rsidP="00A617D7">
      <w:pPr>
        <w:rPr>
          <w:rFonts w:ascii="Arial Narrow" w:hAnsi="Arial Narrow"/>
          <w:color w:val="000000"/>
        </w:rPr>
      </w:pPr>
    </w:p>
    <w:p w14:paraId="07E169C0" w14:textId="36639BE1" w:rsidR="001F317E" w:rsidRPr="006B57D5" w:rsidRDefault="001F317E" w:rsidP="00A617D7">
      <w:pPr>
        <w:rPr>
          <w:rFonts w:ascii="Arial" w:hAnsi="Arial" w:cs="Arial"/>
          <w:color w:val="000000"/>
          <w:sz w:val="18"/>
          <w:szCs w:val="18"/>
        </w:rPr>
      </w:pPr>
    </w:p>
    <w:sectPr w:rsidR="001F317E" w:rsidRPr="006B57D5" w:rsidSect="00183754">
      <w:footerReference w:type="default" r:id="rId12"/>
      <w:pgSz w:w="12242" w:h="18722" w:code="10000"/>
      <w:pgMar w:top="18" w:right="720" w:bottom="180" w:left="806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9A2C7" w14:textId="77777777" w:rsidR="00967BD9" w:rsidRDefault="00967BD9" w:rsidP="006B57D5">
      <w:r>
        <w:separator/>
      </w:r>
    </w:p>
  </w:endnote>
  <w:endnote w:type="continuationSeparator" w:id="0">
    <w:p w14:paraId="63C1FE9E" w14:textId="77777777" w:rsidR="00967BD9" w:rsidRDefault="00967BD9" w:rsidP="006B5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54C62" w14:textId="62461A16" w:rsidR="006B57D5" w:rsidRPr="006B57D5" w:rsidRDefault="006B57D5">
    <w:pPr>
      <w:pStyle w:val="Foo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FM-HRMS-022</w:t>
    </w:r>
    <w:r w:rsidRPr="006B57D5">
      <w:rPr>
        <w:rFonts w:ascii="Arial" w:hAnsi="Arial" w:cs="Arial"/>
        <w:sz w:val="18"/>
        <w:szCs w:val="18"/>
      </w:rPr>
      <w:ptab w:relativeTo="margin" w:alignment="center" w:leader="none"/>
    </w:r>
    <w:r>
      <w:rPr>
        <w:rFonts w:ascii="Arial" w:hAnsi="Arial" w:cs="Arial"/>
        <w:sz w:val="18"/>
        <w:szCs w:val="18"/>
      </w:rPr>
      <w:t>REV. 7</w:t>
    </w:r>
    <w:r w:rsidRPr="006B57D5">
      <w:rPr>
        <w:rFonts w:ascii="Arial" w:hAnsi="Arial" w:cs="Arial"/>
        <w:sz w:val="18"/>
        <w:szCs w:val="18"/>
      </w:rPr>
      <w:ptab w:relativeTo="margin" w:alignment="right" w:leader="none"/>
    </w:r>
    <w:r>
      <w:rPr>
        <w:rFonts w:ascii="Arial" w:hAnsi="Arial" w:cs="Arial"/>
        <w:sz w:val="18"/>
        <w:szCs w:val="18"/>
      </w:rPr>
      <w:t>EFFECTIVITY DATE: JUNE 22,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DA2C5" w14:textId="77777777" w:rsidR="00967BD9" w:rsidRDefault="00967BD9" w:rsidP="006B57D5">
      <w:r>
        <w:separator/>
      </w:r>
    </w:p>
  </w:footnote>
  <w:footnote w:type="continuationSeparator" w:id="0">
    <w:p w14:paraId="482EC764" w14:textId="77777777" w:rsidR="00967BD9" w:rsidRDefault="00967BD9" w:rsidP="006B5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7B87"/>
    <w:multiLevelType w:val="hybridMultilevel"/>
    <w:tmpl w:val="AEFA1B6C"/>
    <w:lvl w:ilvl="0" w:tplc="1ECE404A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D3D06756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B31A9B5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2D0224B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29200C26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84669B0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1C680C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1E0875F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C1F431D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1409F9"/>
    <w:multiLevelType w:val="hybridMultilevel"/>
    <w:tmpl w:val="3C0E4C7E"/>
    <w:lvl w:ilvl="0" w:tplc="BD804E28">
      <w:start w:val="7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eastAsia="Times New Roman" w:hAnsi="Symbol" w:cs="Times New Roman" w:hint="default"/>
      </w:rPr>
    </w:lvl>
    <w:lvl w:ilvl="1" w:tplc="B3C4EBF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3F1EBFD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4226364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D6C83FD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A7C01F3A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38E4CDB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24CCF0E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03EE058E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2093362"/>
    <w:multiLevelType w:val="hybridMultilevel"/>
    <w:tmpl w:val="7250C662"/>
    <w:lvl w:ilvl="0" w:tplc="34643E90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CA787E"/>
    <w:multiLevelType w:val="hybridMultilevel"/>
    <w:tmpl w:val="920E94BC"/>
    <w:lvl w:ilvl="0" w:tplc="41EC62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1AC8C0B2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EDD5C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AE62512C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9208A852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E2EAF0CC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8C948E1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762E4BC2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AAE469FA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3CE6109D"/>
    <w:multiLevelType w:val="hybridMultilevel"/>
    <w:tmpl w:val="EC889C5E"/>
    <w:lvl w:ilvl="0" w:tplc="FD44A90E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10B16CC"/>
    <w:multiLevelType w:val="singleLevel"/>
    <w:tmpl w:val="0409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9DE0038"/>
    <w:multiLevelType w:val="hybridMultilevel"/>
    <w:tmpl w:val="3E383C9C"/>
    <w:lvl w:ilvl="0" w:tplc="9ACC2F48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3DBA8AD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149C21E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764F31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434C4600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E48ED5CA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2D66202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BD64317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75D292D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07C6A25"/>
    <w:multiLevelType w:val="hybridMultilevel"/>
    <w:tmpl w:val="14B0E3C8"/>
    <w:lvl w:ilvl="0" w:tplc="7EA87BFC">
      <w:start w:val="7"/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3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5DC753B1"/>
    <w:multiLevelType w:val="hybridMultilevel"/>
    <w:tmpl w:val="CF849D70"/>
    <w:lvl w:ilvl="0" w:tplc="DE6689FA">
      <w:start w:val="7"/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E7F7EAB"/>
    <w:multiLevelType w:val="hybridMultilevel"/>
    <w:tmpl w:val="02724B5E"/>
    <w:lvl w:ilvl="0" w:tplc="38E076DA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482673A"/>
    <w:multiLevelType w:val="hybridMultilevel"/>
    <w:tmpl w:val="A32C819E"/>
    <w:lvl w:ilvl="0" w:tplc="22A0A134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E1A62750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A56E11F6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47481E3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94D42DE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8CF2BE8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A8A81D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42063FE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70A03280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A961EBD"/>
    <w:multiLevelType w:val="hybridMultilevel"/>
    <w:tmpl w:val="079E99FA"/>
    <w:lvl w:ilvl="0" w:tplc="ECA65166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E055AD3"/>
    <w:multiLevelType w:val="hybridMultilevel"/>
    <w:tmpl w:val="3200791C"/>
    <w:lvl w:ilvl="0" w:tplc="6DF25C88">
      <w:start w:val="7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618684307">
    <w:abstractNumId w:val="5"/>
  </w:num>
  <w:num w:numId="2" w16cid:durableId="1768695484">
    <w:abstractNumId w:val="3"/>
  </w:num>
  <w:num w:numId="3" w16cid:durableId="1631090480">
    <w:abstractNumId w:val="6"/>
  </w:num>
  <w:num w:numId="4" w16cid:durableId="1712803437">
    <w:abstractNumId w:val="1"/>
  </w:num>
  <w:num w:numId="5" w16cid:durableId="1880317989">
    <w:abstractNumId w:val="10"/>
  </w:num>
  <w:num w:numId="6" w16cid:durableId="1388529733">
    <w:abstractNumId w:val="0"/>
  </w:num>
  <w:num w:numId="7" w16cid:durableId="161896287">
    <w:abstractNumId w:val="11"/>
  </w:num>
  <w:num w:numId="8" w16cid:durableId="1007442778">
    <w:abstractNumId w:val="2"/>
  </w:num>
  <w:num w:numId="9" w16cid:durableId="2098674315">
    <w:abstractNumId w:val="9"/>
  </w:num>
  <w:num w:numId="10" w16cid:durableId="277685114">
    <w:abstractNumId w:val="4"/>
  </w:num>
  <w:num w:numId="11" w16cid:durableId="1038775264">
    <w:abstractNumId w:val="12"/>
  </w:num>
  <w:num w:numId="12" w16cid:durableId="736175155">
    <w:abstractNumId w:val="8"/>
  </w:num>
  <w:num w:numId="13" w16cid:durableId="13497183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Force" w:val="567374-Joseph.A.D.G."/>
  </w:docVars>
  <w:rsids>
    <w:rsidRoot w:val="009F1275"/>
    <w:rsid w:val="00001D7C"/>
    <w:rsid w:val="00003D49"/>
    <w:rsid w:val="00003FE8"/>
    <w:rsid w:val="00004C15"/>
    <w:rsid w:val="0000691B"/>
    <w:rsid w:val="00021FD7"/>
    <w:rsid w:val="00022AA1"/>
    <w:rsid w:val="00023D80"/>
    <w:rsid w:val="00031D92"/>
    <w:rsid w:val="00035FB7"/>
    <w:rsid w:val="00044892"/>
    <w:rsid w:val="0005633B"/>
    <w:rsid w:val="00062D25"/>
    <w:rsid w:val="0006622D"/>
    <w:rsid w:val="000720F0"/>
    <w:rsid w:val="00072CE6"/>
    <w:rsid w:val="00074077"/>
    <w:rsid w:val="00074872"/>
    <w:rsid w:val="0008390B"/>
    <w:rsid w:val="00085DB8"/>
    <w:rsid w:val="00085F96"/>
    <w:rsid w:val="00086271"/>
    <w:rsid w:val="00086426"/>
    <w:rsid w:val="000A0AF9"/>
    <w:rsid w:val="000A72CD"/>
    <w:rsid w:val="000A7457"/>
    <w:rsid w:val="000B10CF"/>
    <w:rsid w:val="000B2318"/>
    <w:rsid w:val="000B2F20"/>
    <w:rsid w:val="000B380B"/>
    <w:rsid w:val="000C5C5B"/>
    <w:rsid w:val="000C6039"/>
    <w:rsid w:val="000C6DF2"/>
    <w:rsid w:val="000D5C74"/>
    <w:rsid w:val="000E02B9"/>
    <w:rsid w:val="000E20FC"/>
    <w:rsid w:val="000E73A6"/>
    <w:rsid w:val="000E7E4E"/>
    <w:rsid w:val="000F1391"/>
    <w:rsid w:val="000F14B6"/>
    <w:rsid w:val="000F5A66"/>
    <w:rsid w:val="00101735"/>
    <w:rsid w:val="00104432"/>
    <w:rsid w:val="0011110C"/>
    <w:rsid w:val="001137F9"/>
    <w:rsid w:val="00115937"/>
    <w:rsid w:val="00117AE2"/>
    <w:rsid w:val="00120C49"/>
    <w:rsid w:val="001225ED"/>
    <w:rsid w:val="00134E93"/>
    <w:rsid w:val="0014594E"/>
    <w:rsid w:val="00146EC3"/>
    <w:rsid w:val="00155140"/>
    <w:rsid w:val="00155F39"/>
    <w:rsid w:val="00156281"/>
    <w:rsid w:val="00161301"/>
    <w:rsid w:val="00165FC5"/>
    <w:rsid w:val="00166BCF"/>
    <w:rsid w:val="00181E08"/>
    <w:rsid w:val="00183754"/>
    <w:rsid w:val="00187EB2"/>
    <w:rsid w:val="00191EA1"/>
    <w:rsid w:val="001A295E"/>
    <w:rsid w:val="001A6BBA"/>
    <w:rsid w:val="001A74C6"/>
    <w:rsid w:val="001B284F"/>
    <w:rsid w:val="001B410C"/>
    <w:rsid w:val="001B4601"/>
    <w:rsid w:val="001B5ACA"/>
    <w:rsid w:val="001C5350"/>
    <w:rsid w:val="001C6EDD"/>
    <w:rsid w:val="001D1A89"/>
    <w:rsid w:val="001D1D52"/>
    <w:rsid w:val="001D3C1B"/>
    <w:rsid w:val="001D648A"/>
    <w:rsid w:val="001D7D7C"/>
    <w:rsid w:val="001D7D80"/>
    <w:rsid w:val="001E556A"/>
    <w:rsid w:val="001F317E"/>
    <w:rsid w:val="001F3D84"/>
    <w:rsid w:val="001F5C64"/>
    <w:rsid w:val="00202687"/>
    <w:rsid w:val="0020439D"/>
    <w:rsid w:val="00205229"/>
    <w:rsid w:val="00207F8C"/>
    <w:rsid w:val="00216E93"/>
    <w:rsid w:val="00217FA8"/>
    <w:rsid w:val="0022587E"/>
    <w:rsid w:val="00225DA9"/>
    <w:rsid w:val="00226787"/>
    <w:rsid w:val="0023410D"/>
    <w:rsid w:val="002355F7"/>
    <w:rsid w:val="00245764"/>
    <w:rsid w:val="00245917"/>
    <w:rsid w:val="002460E2"/>
    <w:rsid w:val="002462B3"/>
    <w:rsid w:val="00252988"/>
    <w:rsid w:val="002562B6"/>
    <w:rsid w:val="00263EEE"/>
    <w:rsid w:val="002645F1"/>
    <w:rsid w:val="00265C08"/>
    <w:rsid w:val="00267C73"/>
    <w:rsid w:val="002706D1"/>
    <w:rsid w:val="00275E4E"/>
    <w:rsid w:val="00284C30"/>
    <w:rsid w:val="00284C37"/>
    <w:rsid w:val="002852A7"/>
    <w:rsid w:val="00285F92"/>
    <w:rsid w:val="00287A5E"/>
    <w:rsid w:val="00292200"/>
    <w:rsid w:val="00295876"/>
    <w:rsid w:val="002A3E73"/>
    <w:rsid w:val="002A740A"/>
    <w:rsid w:val="002A7AA7"/>
    <w:rsid w:val="002A7F3C"/>
    <w:rsid w:val="002B21D9"/>
    <w:rsid w:val="002B2B09"/>
    <w:rsid w:val="002C2842"/>
    <w:rsid w:val="002C2E59"/>
    <w:rsid w:val="002C508C"/>
    <w:rsid w:val="002D25F2"/>
    <w:rsid w:val="002D2A3F"/>
    <w:rsid w:val="002D66C4"/>
    <w:rsid w:val="002E511E"/>
    <w:rsid w:val="002E6F89"/>
    <w:rsid w:val="002F5563"/>
    <w:rsid w:val="002F6068"/>
    <w:rsid w:val="003044F4"/>
    <w:rsid w:val="0030524D"/>
    <w:rsid w:val="003114AE"/>
    <w:rsid w:val="003123A3"/>
    <w:rsid w:val="0031564C"/>
    <w:rsid w:val="003225F4"/>
    <w:rsid w:val="003242B5"/>
    <w:rsid w:val="00324C00"/>
    <w:rsid w:val="003256C9"/>
    <w:rsid w:val="0033252C"/>
    <w:rsid w:val="0034234F"/>
    <w:rsid w:val="003432C6"/>
    <w:rsid w:val="00346894"/>
    <w:rsid w:val="00350792"/>
    <w:rsid w:val="003525B3"/>
    <w:rsid w:val="00357D58"/>
    <w:rsid w:val="00360FB6"/>
    <w:rsid w:val="00366F4B"/>
    <w:rsid w:val="0037118A"/>
    <w:rsid w:val="00392B7B"/>
    <w:rsid w:val="003A3A17"/>
    <w:rsid w:val="003A5C07"/>
    <w:rsid w:val="003A64FF"/>
    <w:rsid w:val="003B09AA"/>
    <w:rsid w:val="003B5BD1"/>
    <w:rsid w:val="003B5D6F"/>
    <w:rsid w:val="003B5F88"/>
    <w:rsid w:val="003C3C4F"/>
    <w:rsid w:val="003C508F"/>
    <w:rsid w:val="003D09F2"/>
    <w:rsid w:val="003E2693"/>
    <w:rsid w:val="003E3516"/>
    <w:rsid w:val="003E566E"/>
    <w:rsid w:val="003E754E"/>
    <w:rsid w:val="003F1147"/>
    <w:rsid w:val="003F1299"/>
    <w:rsid w:val="00401938"/>
    <w:rsid w:val="004026F0"/>
    <w:rsid w:val="00403AEE"/>
    <w:rsid w:val="00417DA4"/>
    <w:rsid w:val="00422B63"/>
    <w:rsid w:val="0043346C"/>
    <w:rsid w:val="00434538"/>
    <w:rsid w:val="00442885"/>
    <w:rsid w:val="00444555"/>
    <w:rsid w:val="00460ED7"/>
    <w:rsid w:val="00464745"/>
    <w:rsid w:val="004718B6"/>
    <w:rsid w:val="00473EDF"/>
    <w:rsid w:val="004846EA"/>
    <w:rsid w:val="00490E5D"/>
    <w:rsid w:val="004916CD"/>
    <w:rsid w:val="0049407B"/>
    <w:rsid w:val="00497D8E"/>
    <w:rsid w:val="004A4607"/>
    <w:rsid w:val="004B6CF1"/>
    <w:rsid w:val="004B75C2"/>
    <w:rsid w:val="004C4E7D"/>
    <w:rsid w:val="004D0E08"/>
    <w:rsid w:val="004D1F2D"/>
    <w:rsid w:val="004D2FCB"/>
    <w:rsid w:val="004D387F"/>
    <w:rsid w:val="004E0331"/>
    <w:rsid w:val="004F08C8"/>
    <w:rsid w:val="004F7512"/>
    <w:rsid w:val="00510955"/>
    <w:rsid w:val="00510E8A"/>
    <w:rsid w:val="00513E34"/>
    <w:rsid w:val="00517B74"/>
    <w:rsid w:val="00517FB4"/>
    <w:rsid w:val="00520F1D"/>
    <w:rsid w:val="00523B21"/>
    <w:rsid w:val="00523F32"/>
    <w:rsid w:val="005245BE"/>
    <w:rsid w:val="0052654E"/>
    <w:rsid w:val="005268B7"/>
    <w:rsid w:val="00527760"/>
    <w:rsid w:val="005278A9"/>
    <w:rsid w:val="005366B5"/>
    <w:rsid w:val="00536AC4"/>
    <w:rsid w:val="00541257"/>
    <w:rsid w:val="005421FA"/>
    <w:rsid w:val="00542214"/>
    <w:rsid w:val="00554173"/>
    <w:rsid w:val="005601F5"/>
    <w:rsid w:val="00561314"/>
    <w:rsid w:val="00562005"/>
    <w:rsid w:val="0059054C"/>
    <w:rsid w:val="00592E61"/>
    <w:rsid w:val="00594F59"/>
    <w:rsid w:val="005A00FF"/>
    <w:rsid w:val="005A054C"/>
    <w:rsid w:val="005A086D"/>
    <w:rsid w:val="005A4C13"/>
    <w:rsid w:val="005A587D"/>
    <w:rsid w:val="005A58EC"/>
    <w:rsid w:val="005A6D76"/>
    <w:rsid w:val="005B1441"/>
    <w:rsid w:val="005B4168"/>
    <w:rsid w:val="005B4CAF"/>
    <w:rsid w:val="005B4FCA"/>
    <w:rsid w:val="005B5D2E"/>
    <w:rsid w:val="005B66F8"/>
    <w:rsid w:val="005B6EB0"/>
    <w:rsid w:val="005C2A40"/>
    <w:rsid w:val="005C543E"/>
    <w:rsid w:val="005C61D5"/>
    <w:rsid w:val="005D0301"/>
    <w:rsid w:val="005D0BFF"/>
    <w:rsid w:val="005D464A"/>
    <w:rsid w:val="005D72D9"/>
    <w:rsid w:val="005E4875"/>
    <w:rsid w:val="005E774E"/>
    <w:rsid w:val="005E7DFF"/>
    <w:rsid w:val="005F60C3"/>
    <w:rsid w:val="005F793C"/>
    <w:rsid w:val="006029A9"/>
    <w:rsid w:val="006125E4"/>
    <w:rsid w:val="00615D92"/>
    <w:rsid w:val="00616F2A"/>
    <w:rsid w:val="00622ACC"/>
    <w:rsid w:val="00631DA9"/>
    <w:rsid w:val="0063634C"/>
    <w:rsid w:val="00643D84"/>
    <w:rsid w:val="00656413"/>
    <w:rsid w:val="0067585B"/>
    <w:rsid w:val="00675C8E"/>
    <w:rsid w:val="00675DAC"/>
    <w:rsid w:val="006830FF"/>
    <w:rsid w:val="00684BC8"/>
    <w:rsid w:val="0069499E"/>
    <w:rsid w:val="006A38AF"/>
    <w:rsid w:val="006A5A79"/>
    <w:rsid w:val="006A7B95"/>
    <w:rsid w:val="006B1D1A"/>
    <w:rsid w:val="006B4ACC"/>
    <w:rsid w:val="006B546A"/>
    <w:rsid w:val="006B57D5"/>
    <w:rsid w:val="006B707F"/>
    <w:rsid w:val="006B7EF2"/>
    <w:rsid w:val="006C0DE4"/>
    <w:rsid w:val="006D18EF"/>
    <w:rsid w:val="006D1928"/>
    <w:rsid w:val="006D4D97"/>
    <w:rsid w:val="006D58EC"/>
    <w:rsid w:val="006D6F6C"/>
    <w:rsid w:val="006D72E1"/>
    <w:rsid w:val="006E2B88"/>
    <w:rsid w:val="006E58BE"/>
    <w:rsid w:val="006E5C18"/>
    <w:rsid w:val="006E5D69"/>
    <w:rsid w:val="006E731E"/>
    <w:rsid w:val="006E7941"/>
    <w:rsid w:val="006F164B"/>
    <w:rsid w:val="006F3883"/>
    <w:rsid w:val="006F4543"/>
    <w:rsid w:val="006F55EC"/>
    <w:rsid w:val="006F6950"/>
    <w:rsid w:val="0070230A"/>
    <w:rsid w:val="00705630"/>
    <w:rsid w:val="00706BFC"/>
    <w:rsid w:val="007100AE"/>
    <w:rsid w:val="0071041F"/>
    <w:rsid w:val="00710AC8"/>
    <w:rsid w:val="0072120B"/>
    <w:rsid w:val="007368FF"/>
    <w:rsid w:val="00753EAF"/>
    <w:rsid w:val="00754475"/>
    <w:rsid w:val="007550FB"/>
    <w:rsid w:val="007571F9"/>
    <w:rsid w:val="00765437"/>
    <w:rsid w:val="00770A8E"/>
    <w:rsid w:val="00771C7D"/>
    <w:rsid w:val="00774E03"/>
    <w:rsid w:val="00775B9E"/>
    <w:rsid w:val="00780119"/>
    <w:rsid w:val="007826AE"/>
    <w:rsid w:val="00783435"/>
    <w:rsid w:val="007849EA"/>
    <w:rsid w:val="00791370"/>
    <w:rsid w:val="00791A48"/>
    <w:rsid w:val="007930B7"/>
    <w:rsid w:val="007A0E23"/>
    <w:rsid w:val="007A1B66"/>
    <w:rsid w:val="007A6AD2"/>
    <w:rsid w:val="007A75DF"/>
    <w:rsid w:val="007B2E4E"/>
    <w:rsid w:val="007B441C"/>
    <w:rsid w:val="007B79BA"/>
    <w:rsid w:val="007C2450"/>
    <w:rsid w:val="007C4F03"/>
    <w:rsid w:val="007C5202"/>
    <w:rsid w:val="007D48D8"/>
    <w:rsid w:val="007E23EE"/>
    <w:rsid w:val="007E4A1A"/>
    <w:rsid w:val="007E614E"/>
    <w:rsid w:val="007F0972"/>
    <w:rsid w:val="007F27B5"/>
    <w:rsid w:val="007F3EB3"/>
    <w:rsid w:val="007F5AB8"/>
    <w:rsid w:val="007F6001"/>
    <w:rsid w:val="00800074"/>
    <w:rsid w:val="00804764"/>
    <w:rsid w:val="0080779E"/>
    <w:rsid w:val="00810B81"/>
    <w:rsid w:val="00811C41"/>
    <w:rsid w:val="00816F0D"/>
    <w:rsid w:val="00817586"/>
    <w:rsid w:val="00824EFD"/>
    <w:rsid w:val="00826A67"/>
    <w:rsid w:val="00832555"/>
    <w:rsid w:val="00844AE7"/>
    <w:rsid w:val="00851084"/>
    <w:rsid w:val="00852C6C"/>
    <w:rsid w:val="008535D4"/>
    <w:rsid w:val="00867AF3"/>
    <w:rsid w:val="0087098C"/>
    <w:rsid w:val="00870F1C"/>
    <w:rsid w:val="00874E28"/>
    <w:rsid w:val="00882677"/>
    <w:rsid w:val="00886094"/>
    <w:rsid w:val="008922BE"/>
    <w:rsid w:val="008965FA"/>
    <w:rsid w:val="008A11F7"/>
    <w:rsid w:val="008A42C5"/>
    <w:rsid w:val="008B171A"/>
    <w:rsid w:val="008B59C5"/>
    <w:rsid w:val="008B7D26"/>
    <w:rsid w:val="008C1E2D"/>
    <w:rsid w:val="008C4855"/>
    <w:rsid w:val="008C5509"/>
    <w:rsid w:val="008D0531"/>
    <w:rsid w:val="008E419A"/>
    <w:rsid w:val="008E61F3"/>
    <w:rsid w:val="008E6903"/>
    <w:rsid w:val="008E78F1"/>
    <w:rsid w:val="008F2CE4"/>
    <w:rsid w:val="008F3F37"/>
    <w:rsid w:val="0090120B"/>
    <w:rsid w:val="00902009"/>
    <w:rsid w:val="00906413"/>
    <w:rsid w:val="00906D05"/>
    <w:rsid w:val="00911488"/>
    <w:rsid w:val="00912922"/>
    <w:rsid w:val="00914A05"/>
    <w:rsid w:val="00915DDB"/>
    <w:rsid w:val="00920ACD"/>
    <w:rsid w:val="00924B69"/>
    <w:rsid w:val="00936EA9"/>
    <w:rsid w:val="009620DB"/>
    <w:rsid w:val="00967A43"/>
    <w:rsid w:val="00967BD9"/>
    <w:rsid w:val="00972CF6"/>
    <w:rsid w:val="00974218"/>
    <w:rsid w:val="00974A0B"/>
    <w:rsid w:val="00980215"/>
    <w:rsid w:val="00980757"/>
    <w:rsid w:val="009841C1"/>
    <w:rsid w:val="009876DF"/>
    <w:rsid w:val="00987B3E"/>
    <w:rsid w:val="00993EAE"/>
    <w:rsid w:val="00997221"/>
    <w:rsid w:val="009A3D68"/>
    <w:rsid w:val="009A7989"/>
    <w:rsid w:val="009B200A"/>
    <w:rsid w:val="009B3226"/>
    <w:rsid w:val="009C54AF"/>
    <w:rsid w:val="009C5871"/>
    <w:rsid w:val="009D2E91"/>
    <w:rsid w:val="009D66A8"/>
    <w:rsid w:val="009E1827"/>
    <w:rsid w:val="009E3C34"/>
    <w:rsid w:val="009E4DFF"/>
    <w:rsid w:val="009F0B28"/>
    <w:rsid w:val="009F1275"/>
    <w:rsid w:val="009F46C4"/>
    <w:rsid w:val="00A00680"/>
    <w:rsid w:val="00A02EA6"/>
    <w:rsid w:val="00A04C2A"/>
    <w:rsid w:val="00A05273"/>
    <w:rsid w:val="00A107F5"/>
    <w:rsid w:val="00A16199"/>
    <w:rsid w:val="00A17ACB"/>
    <w:rsid w:val="00A25CDB"/>
    <w:rsid w:val="00A312D2"/>
    <w:rsid w:val="00A40EE2"/>
    <w:rsid w:val="00A41E3C"/>
    <w:rsid w:val="00A451E6"/>
    <w:rsid w:val="00A47DE4"/>
    <w:rsid w:val="00A53EB9"/>
    <w:rsid w:val="00A617D7"/>
    <w:rsid w:val="00A61B9D"/>
    <w:rsid w:val="00A63F20"/>
    <w:rsid w:val="00A63FD0"/>
    <w:rsid w:val="00A65546"/>
    <w:rsid w:val="00A74F20"/>
    <w:rsid w:val="00A823C9"/>
    <w:rsid w:val="00A90397"/>
    <w:rsid w:val="00A93F22"/>
    <w:rsid w:val="00A94F5E"/>
    <w:rsid w:val="00AA762D"/>
    <w:rsid w:val="00AA7F9E"/>
    <w:rsid w:val="00AB2E34"/>
    <w:rsid w:val="00AB3D4A"/>
    <w:rsid w:val="00AB752A"/>
    <w:rsid w:val="00AC0AE9"/>
    <w:rsid w:val="00AC1F05"/>
    <w:rsid w:val="00AC2892"/>
    <w:rsid w:val="00AC6320"/>
    <w:rsid w:val="00AC6C0A"/>
    <w:rsid w:val="00AC7D37"/>
    <w:rsid w:val="00AE25D8"/>
    <w:rsid w:val="00AE4C1D"/>
    <w:rsid w:val="00AE5BC6"/>
    <w:rsid w:val="00AE61BF"/>
    <w:rsid w:val="00AF6390"/>
    <w:rsid w:val="00B00553"/>
    <w:rsid w:val="00B05935"/>
    <w:rsid w:val="00B0743D"/>
    <w:rsid w:val="00B07F77"/>
    <w:rsid w:val="00B25A05"/>
    <w:rsid w:val="00B2631F"/>
    <w:rsid w:val="00B3339C"/>
    <w:rsid w:val="00B375AF"/>
    <w:rsid w:val="00B37F1C"/>
    <w:rsid w:val="00B455AE"/>
    <w:rsid w:val="00B46414"/>
    <w:rsid w:val="00B508FA"/>
    <w:rsid w:val="00B617E6"/>
    <w:rsid w:val="00B65618"/>
    <w:rsid w:val="00B70492"/>
    <w:rsid w:val="00B71469"/>
    <w:rsid w:val="00B71E69"/>
    <w:rsid w:val="00B73B71"/>
    <w:rsid w:val="00B74961"/>
    <w:rsid w:val="00B7678F"/>
    <w:rsid w:val="00B8133C"/>
    <w:rsid w:val="00B835A3"/>
    <w:rsid w:val="00B8654F"/>
    <w:rsid w:val="00B9778E"/>
    <w:rsid w:val="00BA0520"/>
    <w:rsid w:val="00BA23B5"/>
    <w:rsid w:val="00BA7B3E"/>
    <w:rsid w:val="00BB4500"/>
    <w:rsid w:val="00BB4E95"/>
    <w:rsid w:val="00BB5D09"/>
    <w:rsid w:val="00BB7E69"/>
    <w:rsid w:val="00BD0A5A"/>
    <w:rsid w:val="00BD1CB7"/>
    <w:rsid w:val="00BD6835"/>
    <w:rsid w:val="00BD7412"/>
    <w:rsid w:val="00BE5E14"/>
    <w:rsid w:val="00BF208A"/>
    <w:rsid w:val="00BF78CD"/>
    <w:rsid w:val="00C03234"/>
    <w:rsid w:val="00C041F7"/>
    <w:rsid w:val="00C07529"/>
    <w:rsid w:val="00C10370"/>
    <w:rsid w:val="00C13CED"/>
    <w:rsid w:val="00C1567B"/>
    <w:rsid w:val="00C24D26"/>
    <w:rsid w:val="00C30703"/>
    <w:rsid w:val="00C33BB2"/>
    <w:rsid w:val="00C36D81"/>
    <w:rsid w:val="00C452C8"/>
    <w:rsid w:val="00C50614"/>
    <w:rsid w:val="00C54CB3"/>
    <w:rsid w:val="00C60873"/>
    <w:rsid w:val="00C615BD"/>
    <w:rsid w:val="00C6184C"/>
    <w:rsid w:val="00C6792F"/>
    <w:rsid w:val="00C73F77"/>
    <w:rsid w:val="00C80EF2"/>
    <w:rsid w:val="00C81BA0"/>
    <w:rsid w:val="00C85088"/>
    <w:rsid w:val="00C861AF"/>
    <w:rsid w:val="00C953EB"/>
    <w:rsid w:val="00CA442D"/>
    <w:rsid w:val="00CA5584"/>
    <w:rsid w:val="00CB5E07"/>
    <w:rsid w:val="00CB63C6"/>
    <w:rsid w:val="00CC40C0"/>
    <w:rsid w:val="00CC7874"/>
    <w:rsid w:val="00CD3871"/>
    <w:rsid w:val="00CD3AD5"/>
    <w:rsid w:val="00CD7D23"/>
    <w:rsid w:val="00CE120D"/>
    <w:rsid w:val="00CE23B3"/>
    <w:rsid w:val="00CE3098"/>
    <w:rsid w:val="00CE42BE"/>
    <w:rsid w:val="00CE58F9"/>
    <w:rsid w:val="00CE7143"/>
    <w:rsid w:val="00CF0802"/>
    <w:rsid w:val="00CF3B42"/>
    <w:rsid w:val="00D02054"/>
    <w:rsid w:val="00D07FD5"/>
    <w:rsid w:val="00D12346"/>
    <w:rsid w:val="00D132D9"/>
    <w:rsid w:val="00D16B21"/>
    <w:rsid w:val="00D17290"/>
    <w:rsid w:val="00D17B5A"/>
    <w:rsid w:val="00D20152"/>
    <w:rsid w:val="00D205A2"/>
    <w:rsid w:val="00D20605"/>
    <w:rsid w:val="00D247C5"/>
    <w:rsid w:val="00D27750"/>
    <w:rsid w:val="00D3338D"/>
    <w:rsid w:val="00D40525"/>
    <w:rsid w:val="00D4138B"/>
    <w:rsid w:val="00D42161"/>
    <w:rsid w:val="00D4323B"/>
    <w:rsid w:val="00D46168"/>
    <w:rsid w:val="00D4742E"/>
    <w:rsid w:val="00D522E5"/>
    <w:rsid w:val="00D568F9"/>
    <w:rsid w:val="00D574B6"/>
    <w:rsid w:val="00D61A06"/>
    <w:rsid w:val="00D632D4"/>
    <w:rsid w:val="00D6566F"/>
    <w:rsid w:val="00D71BB6"/>
    <w:rsid w:val="00D7743C"/>
    <w:rsid w:val="00D77753"/>
    <w:rsid w:val="00D77D63"/>
    <w:rsid w:val="00D87B01"/>
    <w:rsid w:val="00D902E6"/>
    <w:rsid w:val="00D9349F"/>
    <w:rsid w:val="00D9525A"/>
    <w:rsid w:val="00D9649F"/>
    <w:rsid w:val="00DA5669"/>
    <w:rsid w:val="00DB17DA"/>
    <w:rsid w:val="00DB35F4"/>
    <w:rsid w:val="00DB585E"/>
    <w:rsid w:val="00DB5DC9"/>
    <w:rsid w:val="00DC3B3E"/>
    <w:rsid w:val="00DC5920"/>
    <w:rsid w:val="00DD13C6"/>
    <w:rsid w:val="00DD4613"/>
    <w:rsid w:val="00DD7238"/>
    <w:rsid w:val="00DE7917"/>
    <w:rsid w:val="00DF223D"/>
    <w:rsid w:val="00DF383B"/>
    <w:rsid w:val="00DF5FAD"/>
    <w:rsid w:val="00DF780C"/>
    <w:rsid w:val="00E15F8C"/>
    <w:rsid w:val="00E23760"/>
    <w:rsid w:val="00E2648B"/>
    <w:rsid w:val="00E3759D"/>
    <w:rsid w:val="00E376A1"/>
    <w:rsid w:val="00E42698"/>
    <w:rsid w:val="00E42A01"/>
    <w:rsid w:val="00E60385"/>
    <w:rsid w:val="00E60B52"/>
    <w:rsid w:val="00E624CC"/>
    <w:rsid w:val="00E63756"/>
    <w:rsid w:val="00E66FDD"/>
    <w:rsid w:val="00E678A2"/>
    <w:rsid w:val="00E71610"/>
    <w:rsid w:val="00E81B67"/>
    <w:rsid w:val="00E823DF"/>
    <w:rsid w:val="00E86C71"/>
    <w:rsid w:val="00E94D0C"/>
    <w:rsid w:val="00EA35B4"/>
    <w:rsid w:val="00EA40EF"/>
    <w:rsid w:val="00EB1989"/>
    <w:rsid w:val="00EB44FB"/>
    <w:rsid w:val="00EB5AEA"/>
    <w:rsid w:val="00EC023C"/>
    <w:rsid w:val="00EC2C4B"/>
    <w:rsid w:val="00EC5DF6"/>
    <w:rsid w:val="00ED79CC"/>
    <w:rsid w:val="00EE0DB5"/>
    <w:rsid w:val="00EE2111"/>
    <w:rsid w:val="00EE2566"/>
    <w:rsid w:val="00EE2E1F"/>
    <w:rsid w:val="00EE3CCF"/>
    <w:rsid w:val="00EE55BA"/>
    <w:rsid w:val="00EF0DB2"/>
    <w:rsid w:val="00EF2164"/>
    <w:rsid w:val="00EF677B"/>
    <w:rsid w:val="00EF7C2D"/>
    <w:rsid w:val="00EF7D71"/>
    <w:rsid w:val="00EF7F15"/>
    <w:rsid w:val="00F008EF"/>
    <w:rsid w:val="00F00CB1"/>
    <w:rsid w:val="00F10A3F"/>
    <w:rsid w:val="00F2236B"/>
    <w:rsid w:val="00F272EC"/>
    <w:rsid w:val="00F35969"/>
    <w:rsid w:val="00F43691"/>
    <w:rsid w:val="00F45406"/>
    <w:rsid w:val="00F530C4"/>
    <w:rsid w:val="00F56BA4"/>
    <w:rsid w:val="00F56D59"/>
    <w:rsid w:val="00F6029F"/>
    <w:rsid w:val="00F6328D"/>
    <w:rsid w:val="00F6329A"/>
    <w:rsid w:val="00F704CF"/>
    <w:rsid w:val="00F713EF"/>
    <w:rsid w:val="00F716FF"/>
    <w:rsid w:val="00F7726A"/>
    <w:rsid w:val="00F81687"/>
    <w:rsid w:val="00F83E8C"/>
    <w:rsid w:val="00F93B4F"/>
    <w:rsid w:val="00F94737"/>
    <w:rsid w:val="00F95265"/>
    <w:rsid w:val="00FA5AB9"/>
    <w:rsid w:val="00FA788B"/>
    <w:rsid w:val="00FB2EE3"/>
    <w:rsid w:val="00FB3344"/>
    <w:rsid w:val="00FB5D3B"/>
    <w:rsid w:val="00FB6F04"/>
    <w:rsid w:val="00FB748C"/>
    <w:rsid w:val="00FC1513"/>
    <w:rsid w:val="00FC1742"/>
    <w:rsid w:val="00FC1DCB"/>
    <w:rsid w:val="00FC26FE"/>
    <w:rsid w:val="00FC47E6"/>
    <w:rsid w:val="00FD3F6F"/>
    <w:rsid w:val="00FD4AE2"/>
    <w:rsid w:val="00FD653A"/>
    <w:rsid w:val="00FF4A65"/>
    <w:rsid w:val="00FF5E4D"/>
    <w:rsid w:val="00FF6D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o:allowincell="f" fillcolor="silver">
      <v:fill color="silver"/>
      <v:stroke weight="1pt"/>
    </o:shapedefaults>
    <o:shapelayout v:ext="edit">
      <o:idmap v:ext="edit" data="1"/>
    </o:shapelayout>
  </w:shapeDefaults>
  <w:decimalSymbol w:val="."/>
  <w:listSeparator w:val=","/>
  <w14:docId w14:val="08CDA458"/>
  <w15:docId w15:val="{82F004E6-0759-43A0-80A2-7FD00D82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2A40"/>
  </w:style>
  <w:style w:type="paragraph" w:styleId="Heading1">
    <w:name w:val="heading 1"/>
    <w:basedOn w:val="Normal"/>
    <w:next w:val="Normal"/>
    <w:qFormat/>
    <w:rsid w:val="005C2A40"/>
    <w:pPr>
      <w:keepNext/>
      <w:jc w:val="center"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rsid w:val="005C2A40"/>
    <w:pPr>
      <w:keepNext/>
      <w:outlineLvl w:val="1"/>
    </w:pPr>
    <w:rPr>
      <w:b/>
      <w:sz w:val="28"/>
    </w:rPr>
  </w:style>
  <w:style w:type="paragraph" w:styleId="Heading3">
    <w:name w:val="heading 3"/>
    <w:basedOn w:val="Normal"/>
    <w:next w:val="Normal"/>
    <w:qFormat/>
    <w:rsid w:val="005C2A40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5C2A40"/>
    <w:pPr>
      <w:keepNext/>
      <w:jc w:val="center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rsid w:val="005C2A40"/>
    <w:pPr>
      <w:keepNext/>
      <w:outlineLvl w:val="4"/>
    </w:pPr>
    <w:rPr>
      <w:sz w:val="28"/>
    </w:rPr>
  </w:style>
  <w:style w:type="paragraph" w:styleId="Heading6">
    <w:name w:val="heading 6"/>
    <w:basedOn w:val="Normal"/>
    <w:next w:val="Normal"/>
    <w:qFormat/>
    <w:rsid w:val="005C2A40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5C2A40"/>
    <w:pPr>
      <w:keepNext/>
      <w:jc w:val="center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5C2A40"/>
    <w:pPr>
      <w:keepNext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5C2A40"/>
    <w:pPr>
      <w:keepNext/>
      <w:jc w:val="center"/>
      <w:outlineLvl w:val="8"/>
    </w:pPr>
    <w:rPr>
      <w:b/>
      <w:color w:val="C0C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C2A40"/>
    <w:rPr>
      <w:rFonts w:ascii="Tahoma" w:hAnsi="Tahoma" w:cs="Courier New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56BA4"/>
    <w:rPr>
      <w:color w:val="808080"/>
    </w:rPr>
  </w:style>
  <w:style w:type="character" w:customStyle="1" w:styleId="Style1">
    <w:name w:val="Style1"/>
    <w:basedOn w:val="DefaultParagraphFont"/>
    <w:rsid w:val="00F56BA4"/>
    <w:rPr>
      <w:rFonts w:ascii="Times New Roman" w:hAnsi="Times New Roman"/>
      <w:b/>
      <w:sz w:val="22"/>
    </w:rPr>
  </w:style>
  <w:style w:type="character" w:customStyle="1" w:styleId="Style2">
    <w:name w:val="Style2"/>
    <w:basedOn w:val="DefaultParagraphFont"/>
    <w:qFormat/>
    <w:rsid w:val="00F56BA4"/>
    <w:rPr>
      <w:rFonts w:ascii="Times New Roman" w:hAnsi="Times New Roman"/>
      <w:b/>
      <w:color w:val="auto"/>
      <w:sz w:val="22"/>
      <w:u w:val="none"/>
    </w:rPr>
  </w:style>
  <w:style w:type="character" w:customStyle="1" w:styleId="Style3">
    <w:name w:val="Style3"/>
    <w:basedOn w:val="DefaultParagraphFont"/>
    <w:rsid w:val="003B5D6F"/>
    <w:rPr>
      <w:rFonts w:ascii="Times New Roman" w:hAnsi="Times New Roman"/>
      <w:b/>
      <w:sz w:val="28"/>
    </w:rPr>
  </w:style>
  <w:style w:type="character" w:customStyle="1" w:styleId="Style4">
    <w:name w:val="Style4"/>
    <w:basedOn w:val="DefaultParagraphFont"/>
    <w:qFormat/>
    <w:rsid w:val="00C24D26"/>
    <w:rPr>
      <w:rFonts w:ascii="Times New Roman" w:hAnsi="Times New Roman"/>
      <w:b/>
      <w:sz w:val="22"/>
    </w:rPr>
  </w:style>
  <w:style w:type="character" w:customStyle="1" w:styleId="Style5">
    <w:name w:val="Style5"/>
    <w:basedOn w:val="DefaultParagraphFont"/>
    <w:qFormat/>
    <w:rsid w:val="00E624CC"/>
    <w:rPr>
      <w:rFonts w:ascii="Times New Roman" w:hAnsi="Times New Roman"/>
      <w:b/>
      <w:sz w:val="24"/>
      <w:u w:val="single"/>
    </w:rPr>
  </w:style>
  <w:style w:type="character" w:customStyle="1" w:styleId="Style6">
    <w:name w:val="Style6"/>
    <w:basedOn w:val="DefaultParagraphFont"/>
    <w:rsid w:val="00E624CC"/>
    <w:rPr>
      <w:rFonts w:ascii="Times New Roman" w:hAnsi="Times New Roman"/>
      <w:b/>
      <w:sz w:val="24"/>
      <w:u w:val="single"/>
    </w:rPr>
  </w:style>
  <w:style w:type="character" w:customStyle="1" w:styleId="Style7">
    <w:name w:val="Style7"/>
    <w:basedOn w:val="DefaultParagraphFont"/>
    <w:uiPriority w:val="1"/>
    <w:rsid w:val="00A41E3C"/>
    <w:rPr>
      <w:rFonts w:ascii="Times New Roman" w:hAnsi="Times New Roman"/>
      <w:b/>
      <w:sz w:val="24"/>
    </w:rPr>
  </w:style>
  <w:style w:type="character" w:customStyle="1" w:styleId="Style8">
    <w:name w:val="Style8"/>
    <w:basedOn w:val="DefaultParagraphFont"/>
    <w:uiPriority w:val="1"/>
    <w:rsid w:val="00A41E3C"/>
    <w:rPr>
      <w:rFonts w:ascii="Times New Roman" w:hAnsi="Times New Roman"/>
      <w:b/>
      <w:sz w:val="22"/>
    </w:rPr>
  </w:style>
  <w:style w:type="character" w:customStyle="1" w:styleId="Style9">
    <w:name w:val="Style9"/>
    <w:basedOn w:val="DefaultParagraphFont"/>
    <w:uiPriority w:val="1"/>
    <w:rsid w:val="00C953EB"/>
    <w:rPr>
      <w:rFonts w:ascii="Times New Roman" w:hAnsi="Times New Roman"/>
      <w:b/>
      <w:sz w:val="24"/>
    </w:rPr>
  </w:style>
  <w:style w:type="character" w:customStyle="1" w:styleId="Style10">
    <w:name w:val="Style10"/>
    <w:basedOn w:val="DefaultParagraphFont"/>
    <w:uiPriority w:val="1"/>
    <w:rsid w:val="00C953EB"/>
    <w:rPr>
      <w:rFonts w:ascii="Times New Roman" w:hAnsi="Times New Roman"/>
      <w:b/>
      <w:sz w:val="24"/>
    </w:rPr>
  </w:style>
  <w:style w:type="character" w:customStyle="1" w:styleId="Style11">
    <w:name w:val="Style11"/>
    <w:basedOn w:val="DefaultParagraphFont"/>
    <w:uiPriority w:val="1"/>
    <w:rsid w:val="00D522E5"/>
    <w:rPr>
      <w:rFonts w:ascii="Times New Roman" w:hAnsi="Times New Roman"/>
      <w:b/>
      <w:sz w:val="22"/>
    </w:rPr>
  </w:style>
  <w:style w:type="paragraph" w:styleId="Header">
    <w:name w:val="header"/>
    <w:basedOn w:val="Normal"/>
    <w:link w:val="HeaderChar"/>
    <w:unhideWhenUsed/>
    <w:rsid w:val="006B57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B57D5"/>
  </w:style>
  <w:style w:type="paragraph" w:styleId="Footer">
    <w:name w:val="footer"/>
    <w:basedOn w:val="Normal"/>
    <w:link w:val="FooterChar"/>
    <w:unhideWhenUsed/>
    <w:rsid w:val="006B57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B57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46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5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rold\Desktop\Template%20Annex%20C%20FORM_3_APPOINTMENT%20FORM-A_Regulate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1535973-5223-4bf4-bdcc-6c7df916667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61E9AFAF7CA04B82F43B8373745610" ma:contentTypeVersion="15" ma:contentTypeDescription="Create a new document." ma:contentTypeScope="" ma:versionID="3807037a0979b6ce9196f65959799221">
  <xsd:schema xmlns:xsd="http://www.w3.org/2001/XMLSchema" xmlns:xs="http://www.w3.org/2001/XMLSchema" xmlns:p="http://schemas.microsoft.com/office/2006/metadata/properties" xmlns:ns2="61535973-5223-4bf4-bdcc-6c7df9166676" xmlns:ns3="ab5b6d4b-4285-4680-b1ee-6fe31a63f7d7" targetNamespace="http://schemas.microsoft.com/office/2006/metadata/properties" ma:root="true" ma:fieldsID="0698124c94b6a25b909cbe33b647c32f" ns2:_="" ns3:_="">
    <xsd:import namespace="61535973-5223-4bf4-bdcc-6c7df9166676"/>
    <xsd:import namespace="ab5b6d4b-4285-4680-b1ee-6fe31a63f7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35973-5223-4bf4-bdcc-6c7df91666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8374221-8d70-4396-ba4c-d07f04888c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5b6d4b-4285-4680-b1ee-6fe31a63f7d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84A5731-133D-4215-BED5-7C44D25BCD4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BE3A22B-E62A-452D-9FDF-CE7AC4C8468C}">
  <ds:schemaRefs>
    <ds:schemaRef ds:uri="http://schemas.microsoft.com/office/2006/metadata/properties"/>
    <ds:schemaRef ds:uri="http://schemas.microsoft.com/office/infopath/2007/PartnerControls"/>
    <ds:schemaRef ds:uri="61535973-5223-4bf4-bdcc-6c7df9166676"/>
  </ds:schemaRefs>
</ds:datastoreItem>
</file>

<file path=customXml/itemProps3.xml><?xml version="1.0" encoding="utf-8"?>
<ds:datastoreItem xmlns:ds="http://schemas.openxmlformats.org/officeDocument/2006/customXml" ds:itemID="{6DFAA89D-5DF2-4ABA-85FE-2135F42752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535973-5223-4bf4-bdcc-6c7df9166676"/>
    <ds:schemaRef ds:uri="ab5b6d4b-4285-4680-b1ee-6fe31a63f7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CA0A50E-09AF-4A15-9661-1FE54F3A3F5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Annex C FORM_3_APPOINTMENT FORM-A_Regulated</Template>
  <TotalTime>150</TotalTime>
  <Pages>2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LOVE</vt:lpstr>
    </vt:vector>
  </TitlesOfParts>
  <Company>Civil Service Commission</Company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LOVE</dc:title>
  <dc:subject>Macro Virus Infection by The Narkotic Network</dc:subject>
  <dc:creator>Harold</dc:creator>
  <cp:keywords>FoxChit SOFTWARE SOLUTIONS</cp:keywords>
  <cp:lastModifiedBy>FLORDELIS L. SANTIAGO</cp:lastModifiedBy>
  <cp:revision>12</cp:revision>
  <cp:lastPrinted>2026-01-23T01:41:00Z</cp:lastPrinted>
  <dcterms:created xsi:type="dcterms:W3CDTF">2026-01-21T03:26:00Z</dcterms:created>
  <dcterms:modified xsi:type="dcterms:W3CDTF">2026-06-13T08:17:00Z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0x0101004061E9AFAF7CA04B82F43B8373745610</vt:lpwstr>
  </property>
</Properties>
</file>